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A411D" w14:textId="3F076562" w:rsidR="0090595A" w:rsidRPr="0090595A" w:rsidRDefault="00606503" w:rsidP="0090595A">
      <w:pPr>
        <w:pStyle w:val="Sinespaciado"/>
        <w:jc w:val="center"/>
        <w:rPr>
          <w:rFonts w:ascii="GothamBook" w:hAnsi="GothamBook" w:cs="Tahoma"/>
          <w:sz w:val="24"/>
          <w:szCs w:val="24"/>
        </w:rPr>
      </w:pPr>
      <w:r>
        <w:rPr>
          <w:rFonts w:ascii="GothamBook" w:hAnsi="GothamBook" w:cs="Tahoma"/>
          <w:sz w:val="24"/>
          <w:szCs w:val="24"/>
        </w:rPr>
        <w:t xml:space="preserve">LA </w:t>
      </w:r>
      <w:r w:rsidR="0090595A" w:rsidRPr="0090595A">
        <w:rPr>
          <w:rFonts w:ascii="GothamBook" w:hAnsi="GothamBook" w:cs="Tahoma"/>
          <w:sz w:val="24"/>
          <w:szCs w:val="24"/>
        </w:rPr>
        <w:t>GERENTE DE LA EMPRESA SOCIAL DEL ESTADO VIDASINÚ, EN USO DE SUS FACULTADES LEGALES Y EN ESPECIAL LAS CONFERIDAS POR LOS ESTATUTOS DE LA EMPRESA, Y</w:t>
      </w:r>
    </w:p>
    <w:p w14:paraId="22B3FFDD" w14:textId="77777777" w:rsidR="0090595A" w:rsidRPr="0090595A" w:rsidRDefault="0090595A" w:rsidP="0090595A">
      <w:pPr>
        <w:pStyle w:val="Sinespaciado"/>
        <w:tabs>
          <w:tab w:val="left" w:pos="708"/>
          <w:tab w:val="left" w:pos="4790"/>
        </w:tabs>
        <w:jc w:val="both"/>
        <w:rPr>
          <w:rFonts w:ascii="GothamBook" w:hAnsi="GothamBook" w:cs="Tahoma"/>
          <w:sz w:val="24"/>
          <w:szCs w:val="24"/>
        </w:rPr>
      </w:pPr>
    </w:p>
    <w:p w14:paraId="6E6B7BCD" w14:textId="77777777" w:rsidR="0090595A" w:rsidRPr="0090595A" w:rsidRDefault="0090595A" w:rsidP="0090595A">
      <w:pPr>
        <w:pStyle w:val="Sinespaciado"/>
        <w:jc w:val="center"/>
        <w:rPr>
          <w:rFonts w:ascii="Gotham" w:hAnsi="Gotham" w:cs="Tahoma"/>
          <w:b/>
          <w:sz w:val="24"/>
          <w:szCs w:val="24"/>
        </w:rPr>
      </w:pPr>
      <w:r w:rsidRPr="0090595A">
        <w:rPr>
          <w:rFonts w:ascii="Gotham" w:hAnsi="Gotham" w:cs="Tahoma"/>
          <w:b/>
          <w:sz w:val="24"/>
          <w:szCs w:val="24"/>
        </w:rPr>
        <w:t>CONSIDERANDO:</w:t>
      </w:r>
    </w:p>
    <w:p w14:paraId="47BF12B4" w14:textId="77777777" w:rsidR="0090595A" w:rsidRPr="0090595A" w:rsidRDefault="0090595A" w:rsidP="0090595A">
      <w:pPr>
        <w:pStyle w:val="Sinespaciado"/>
        <w:jc w:val="both"/>
        <w:rPr>
          <w:rFonts w:ascii="GothamBook" w:hAnsi="GothamBook" w:cs="Tahoma"/>
          <w:sz w:val="24"/>
          <w:szCs w:val="24"/>
        </w:rPr>
      </w:pPr>
    </w:p>
    <w:p w14:paraId="00D98890" w14:textId="42EA6B5D" w:rsidR="000C32DD" w:rsidRPr="000C32DD" w:rsidRDefault="000C32DD" w:rsidP="000C32DD">
      <w:pPr>
        <w:pStyle w:val="Sinespaciado"/>
        <w:spacing w:line="276" w:lineRule="auto"/>
        <w:jc w:val="both"/>
        <w:rPr>
          <w:rFonts w:ascii="GothamBook" w:hAnsi="GothamBook" w:cs="Tahoma"/>
          <w:bCs/>
          <w:sz w:val="24"/>
          <w:szCs w:val="24"/>
        </w:rPr>
      </w:pPr>
      <w:r>
        <w:rPr>
          <w:rFonts w:ascii="GothamBook" w:hAnsi="GothamBook" w:cs="Tahoma"/>
          <w:bCs/>
          <w:sz w:val="24"/>
          <w:szCs w:val="24"/>
        </w:rPr>
        <w:t>Que l</w:t>
      </w:r>
      <w:r w:rsidRPr="000C32DD">
        <w:rPr>
          <w:rFonts w:ascii="GothamBook" w:hAnsi="GothamBook" w:cs="Tahoma"/>
          <w:bCs/>
          <w:sz w:val="24"/>
          <w:szCs w:val="24"/>
        </w:rPr>
        <w:t>a Constitución Política determina que Colombia es un Estado Social de Derecho, fundado en el respeto de la dignidad humana, en el trabajo y la solidaridad de sus ciudadanos y en la prevalencia del interés general en el que prima el principio y el derecho fundamental a la igualdad, extendiendo una destacada protección a los derechos fundamentales, definiendo y garantizando los derechos sociales, económicos y culturales, los derechos colectivos y del ambiente y estableciendo la protección y aplicación de los mismos</w:t>
      </w:r>
      <w:r w:rsidR="00734336">
        <w:rPr>
          <w:rFonts w:ascii="GothamBook" w:hAnsi="GothamBook" w:cs="Tahoma"/>
          <w:bCs/>
          <w:sz w:val="24"/>
          <w:szCs w:val="24"/>
        </w:rPr>
        <w:t>, siendo estas  garantías</w:t>
      </w:r>
      <w:r w:rsidRPr="000C32DD">
        <w:rPr>
          <w:rFonts w:ascii="GothamBook" w:hAnsi="GothamBook" w:cs="Tahoma"/>
          <w:bCs/>
          <w:sz w:val="24"/>
          <w:szCs w:val="24"/>
        </w:rPr>
        <w:t xml:space="preserve"> constitucionales generan acciones positivas a favor de la niñez, las mujeres gestantes y madres en lactancia.</w:t>
      </w:r>
    </w:p>
    <w:p w14:paraId="2796CFFB" w14:textId="77777777" w:rsidR="000C32DD" w:rsidRDefault="000C32DD" w:rsidP="000C32DD">
      <w:pPr>
        <w:pStyle w:val="Sinespaciado"/>
        <w:spacing w:line="276" w:lineRule="auto"/>
        <w:jc w:val="both"/>
        <w:rPr>
          <w:rFonts w:ascii="GothamBook" w:hAnsi="GothamBook" w:cs="Tahoma"/>
          <w:bCs/>
          <w:sz w:val="24"/>
          <w:szCs w:val="24"/>
        </w:rPr>
      </w:pPr>
    </w:p>
    <w:p w14:paraId="3458B0C3" w14:textId="3B30B731" w:rsidR="000C32DD" w:rsidRPr="000C32DD" w:rsidRDefault="000C32DD" w:rsidP="000C32DD">
      <w:pPr>
        <w:pStyle w:val="Sinespaciado"/>
        <w:spacing w:line="276" w:lineRule="auto"/>
        <w:jc w:val="both"/>
        <w:rPr>
          <w:rFonts w:ascii="GothamBook" w:hAnsi="GothamBook" w:cs="Tahoma"/>
          <w:bCs/>
          <w:sz w:val="24"/>
          <w:szCs w:val="24"/>
        </w:rPr>
      </w:pPr>
      <w:r w:rsidRPr="000C32DD">
        <w:rPr>
          <w:rFonts w:ascii="GothamBook" w:hAnsi="GothamBook" w:cs="Tahoma"/>
          <w:bCs/>
          <w:sz w:val="24"/>
          <w:szCs w:val="24"/>
        </w:rPr>
        <w:t xml:space="preserve">Que la </w:t>
      </w:r>
      <w:r w:rsidR="00273B9B" w:rsidRPr="000C32DD">
        <w:rPr>
          <w:rFonts w:ascii="GothamBook" w:hAnsi="GothamBook" w:cs="Tahoma"/>
          <w:bCs/>
          <w:sz w:val="24"/>
          <w:szCs w:val="24"/>
        </w:rPr>
        <w:t xml:space="preserve">Constitución Política </w:t>
      </w:r>
      <w:r w:rsidRPr="000C32DD">
        <w:rPr>
          <w:rFonts w:ascii="GothamBook" w:hAnsi="GothamBook" w:cs="Tahoma"/>
          <w:bCs/>
          <w:sz w:val="24"/>
          <w:szCs w:val="24"/>
        </w:rPr>
        <w:t>de Colombia en su Artículo 44 establece que son derechos fundamentales de los niños</w:t>
      </w:r>
      <w:r w:rsidR="007A0757">
        <w:rPr>
          <w:rFonts w:ascii="GothamBook" w:hAnsi="GothamBook" w:cs="Tahoma"/>
          <w:bCs/>
          <w:sz w:val="24"/>
          <w:szCs w:val="24"/>
        </w:rPr>
        <w:t>.</w:t>
      </w:r>
    </w:p>
    <w:p w14:paraId="63744E95" w14:textId="77777777" w:rsidR="000C32DD" w:rsidRDefault="000C32DD" w:rsidP="000C32DD">
      <w:pPr>
        <w:pStyle w:val="Sinespaciado"/>
        <w:spacing w:line="276" w:lineRule="auto"/>
        <w:jc w:val="both"/>
        <w:rPr>
          <w:rFonts w:ascii="GothamBook" w:hAnsi="GothamBook" w:cs="Tahoma"/>
          <w:bCs/>
          <w:sz w:val="24"/>
          <w:szCs w:val="24"/>
        </w:rPr>
      </w:pPr>
    </w:p>
    <w:p w14:paraId="49820860" w14:textId="49F5F8B2" w:rsidR="000C32DD" w:rsidRPr="000C32DD" w:rsidRDefault="007A0757" w:rsidP="000C32DD">
      <w:pPr>
        <w:pStyle w:val="Sinespaciado"/>
        <w:spacing w:line="276" w:lineRule="auto"/>
        <w:jc w:val="both"/>
        <w:rPr>
          <w:rFonts w:ascii="GothamBook" w:hAnsi="GothamBook" w:cs="Tahoma"/>
          <w:bCs/>
          <w:sz w:val="24"/>
          <w:szCs w:val="24"/>
        </w:rPr>
      </w:pPr>
      <w:r w:rsidRPr="000C32DD">
        <w:rPr>
          <w:rFonts w:ascii="GothamBook" w:hAnsi="GothamBook" w:cs="Tahoma"/>
          <w:bCs/>
          <w:sz w:val="24"/>
          <w:szCs w:val="24"/>
        </w:rPr>
        <w:t xml:space="preserve">Que la Constitución Política de Colombia en su Artículo </w:t>
      </w:r>
      <w:r w:rsidR="000C32DD" w:rsidRPr="000C32DD">
        <w:rPr>
          <w:rFonts w:ascii="GothamBook" w:hAnsi="GothamBook" w:cs="Tahoma"/>
          <w:bCs/>
          <w:sz w:val="24"/>
          <w:szCs w:val="24"/>
        </w:rPr>
        <w:t>43 establece que la mujer y el hombre tienen iguales derechos y oportunidades. La mujer no podrá ser sometida a ninguna clase de discriminación. Durante el embarazo y después del parto gozará de especial asistencia y protección del Estado</w:t>
      </w:r>
      <w:r>
        <w:rPr>
          <w:rFonts w:ascii="GothamBook" w:hAnsi="GothamBook" w:cs="Tahoma"/>
          <w:bCs/>
          <w:sz w:val="24"/>
          <w:szCs w:val="24"/>
        </w:rPr>
        <w:t>.</w:t>
      </w:r>
    </w:p>
    <w:p w14:paraId="1C88208F" w14:textId="77777777" w:rsidR="000C32DD" w:rsidRPr="000C32DD" w:rsidRDefault="000C32DD" w:rsidP="000C32DD">
      <w:pPr>
        <w:pStyle w:val="Sinespaciado"/>
        <w:spacing w:line="276" w:lineRule="auto"/>
        <w:jc w:val="both"/>
        <w:rPr>
          <w:rFonts w:ascii="GothamBook" w:hAnsi="GothamBook" w:cs="Tahoma"/>
          <w:bCs/>
          <w:sz w:val="24"/>
          <w:szCs w:val="24"/>
        </w:rPr>
      </w:pPr>
    </w:p>
    <w:p w14:paraId="2D55C94B" w14:textId="520428E8" w:rsidR="000C32DD" w:rsidRPr="000C32DD" w:rsidRDefault="000C32DD" w:rsidP="000C32DD">
      <w:pPr>
        <w:pStyle w:val="Sinespaciado"/>
        <w:spacing w:line="276" w:lineRule="auto"/>
        <w:jc w:val="both"/>
        <w:rPr>
          <w:rFonts w:ascii="GothamBook" w:hAnsi="GothamBook" w:cs="Tahoma"/>
          <w:bCs/>
          <w:sz w:val="24"/>
          <w:szCs w:val="24"/>
        </w:rPr>
      </w:pPr>
      <w:r>
        <w:rPr>
          <w:rFonts w:ascii="GothamBook" w:hAnsi="GothamBook" w:cs="Tahoma"/>
          <w:bCs/>
          <w:sz w:val="24"/>
          <w:szCs w:val="24"/>
        </w:rPr>
        <w:t>Que la L</w:t>
      </w:r>
      <w:r w:rsidRPr="000C32DD">
        <w:rPr>
          <w:rFonts w:ascii="GothamBook" w:hAnsi="GothamBook" w:cs="Tahoma"/>
          <w:bCs/>
          <w:sz w:val="24"/>
          <w:szCs w:val="24"/>
        </w:rPr>
        <w:t>ey 1822 de 2017 incentiva la adecuada atención y cuidado de la primera infancia.</w:t>
      </w:r>
    </w:p>
    <w:p w14:paraId="5511C64A" w14:textId="77777777" w:rsidR="000C32DD" w:rsidRDefault="000C32DD" w:rsidP="000C32DD">
      <w:pPr>
        <w:pStyle w:val="Sinespaciado"/>
        <w:spacing w:line="276" w:lineRule="auto"/>
        <w:jc w:val="both"/>
        <w:rPr>
          <w:rFonts w:ascii="GothamBook" w:hAnsi="GothamBook" w:cs="Tahoma"/>
          <w:bCs/>
          <w:sz w:val="24"/>
          <w:szCs w:val="24"/>
        </w:rPr>
      </w:pPr>
    </w:p>
    <w:p w14:paraId="6A2B52F9" w14:textId="5DD52B7C" w:rsidR="000C32DD" w:rsidRDefault="000C32DD" w:rsidP="007A0757">
      <w:pPr>
        <w:pStyle w:val="Sinespaciado"/>
        <w:spacing w:line="276" w:lineRule="auto"/>
        <w:jc w:val="both"/>
        <w:rPr>
          <w:rFonts w:ascii="GothamBook" w:hAnsi="GothamBook" w:cs="Tahoma"/>
          <w:bCs/>
          <w:sz w:val="24"/>
          <w:szCs w:val="24"/>
        </w:rPr>
      </w:pPr>
      <w:r w:rsidRPr="000C32DD">
        <w:rPr>
          <w:rFonts w:ascii="GothamBook" w:hAnsi="GothamBook" w:cs="Tahoma"/>
          <w:bCs/>
          <w:sz w:val="24"/>
          <w:szCs w:val="24"/>
        </w:rPr>
        <w:t>Que el Plan Nacional de Salud Pública</w:t>
      </w:r>
      <w:r w:rsidR="007A0757">
        <w:rPr>
          <w:rFonts w:ascii="GothamBook" w:hAnsi="GothamBook" w:cs="Tahoma"/>
          <w:bCs/>
          <w:sz w:val="24"/>
          <w:szCs w:val="24"/>
        </w:rPr>
        <w:t xml:space="preserve"> </w:t>
      </w:r>
      <w:r w:rsidRPr="000C32DD">
        <w:rPr>
          <w:rFonts w:ascii="GothamBook" w:hAnsi="GothamBook" w:cs="Tahoma"/>
          <w:bCs/>
          <w:sz w:val="24"/>
          <w:szCs w:val="24"/>
        </w:rPr>
        <w:t>2012</w:t>
      </w:r>
      <w:r w:rsidR="007A0757">
        <w:rPr>
          <w:rFonts w:ascii="GothamBook" w:hAnsi="GothamBook" w:cs="Tahoma"/>
          <w:bCs/>
          <w:sz w:val="24"/>
          <w:szCs w:val="24"/>
        </w:rPr>
        <w:t>-</w:t>
      </w:r>
      <w:r w:rsidRPr="000C32DD">
        <w:rPr>
          <w:rFonts w:ascii="GothamBook" w:hAnsi="GothamBook" w:cs="Tahoma"/>
          <w:bCs/>
          <w:sz w:val="24"/>
          <w:szCs w:val="24"/>
        </w:rPr>
        <w:t xml:space="preserve">2021, es un pacto social y un mandato ciudadano que define la actuación articulada entre actores y sectores públicos, privados y comunitarios para crear condiciones que garanticen el bienestar integral y la calidad de vida en Colombia el cual concreta la política de Estado que reconoce la salud como un derecho interdependiente y dimensión central del desarrollo humano. </w:t>
      </w:r>
    </w:p>
    <w:p w14:paraId="22289E22" w14:textId="77777777" w:rsidR="000C32DD" w:rsidRPr="000C32DD" w:rsidRDefault="000C32DD" w:rsidP="000C32DD">
      <w:pPr>
        <w:pStyle w:val="Sinespaciado"/>
        <w:spacing w:line="276" w:lineRule="auto"/>
        <w:jc w:val="both"/>
        <w:rPr>
          <w:rFonts w:ascii="GothamBook" w:hAnsi="GothamBook" w:cs="Tahoma"/>
          <w:bCs/>
          <w:sz w:val="24"/>
          <w:szCs w:val="24"/>
        </w:rPr>
      </w:pPr>
    </w:p>
    <w:p w14:paraId="7842696D" w14:textId="7D0A4B33" w:rsidR="000C32DD" w:rsidRPr="000C32DD" w:rsidRDefault="000C32DD" w:rsidP="000C32DD">
      <w:pPr>
        <w:pStyle w:val="Sinespaciado"/>
        <w:spacing w:line="276" w:lineRule="auto"/>
        <w:jc w:val="both"/>
        <w:rPr>
          <w:rFonts w:ascii="GothamBook" w:hAnsi="GothamBook" w:cs="Tahoma"/>
          <w:bCs/>
          <w:sz w:val="24"/>
          <w:szCs w:val="24"/>
        </w:rPr>
      </w:pPr>
      <w:r w:rsidRPr="000C32DD">
        <w:rPr>
          <w:rFonts w:ascii="GothamBook" w:hAnsi="GothamBook" w:cs="Tahoma"/>
          <w:bCs/>
          <w:sz w:val="24"/>
          <w:szCs w:val="24"/>
        </w:rPr>
        <w:t xml:space="preserve">Que la </w:t>
      </w:r>
      <w:r w:rsidR="007A0757" w:rsidRPr="000C32DD">
        <w:rPr>
          <w:rFonts w:ascii="GothamBook" w:hAnsi="GothamBook" w:cs="Tahoma"/>
          <w:bCs/>
          <w:sz w:val="24"/>
          <w:szCs w:val="24"/>
        </w:rPr>
        <w:t xml:space="preserve">Circular Conjunta Externa </w:t>
      </w:r>
      <w:r w:rsidRPr="000C32DD">
        <w:rPr>
          <w:rFonts w:ascii="GothamBook" w:hAnsi="GothamBook" w:cs="Tahoma"/>
          <w:bCs/>
          <w:sz w:val="24"/>
          <w:szCs w:val="24"/>
        </w:rPr>
        <w:t>N</w:t>
      </w:r>
      <w:r w:rsidR="007A0757">
        <w:rPr>
          <w:rFonts w:ascii="GothamBook" w:hAnsi="GothamBook" w:cs="Tahoma"/>
          <w:bCs/>
          <w:sz w:val="24"/>
          <w:szCs w:val="24"/>
        </w:rPr>
        <w:t>o.</w:t>
      </w:r>
      <w:r w:rsidRPr="000C32DD">
        <w:rPr>
          <w:rFonts w:ascii="GothamBook" w:hAnsi="GothamBook" w:cs="Tahoma"/>
          <w:bCs/>
          <w:sz w:val="24"/>
          <w:szCs w:val="24"/>
        </w:rPr>
        <w:t xml:space="preserve"> 005 de 2012 considera que la mortalidad materna es un indicador que expresa la situación de salud y calidad de vida de </w:t>
      </w:r>
      <w:r w:rsidRPr="000C32DD">
        <w:rPr>
          <w:rFonts w:ascii="GothamBook" w:hAnsi="GothamBook" w:cs="Tahoma"/>
          <w:bCs/>
          <w:sz w:val="24"/>
          <w:szCs w:val="24"/>
        </w:rPr>
        <w:lastRenderedPageBreak/>
        <w:t>la población ya que advierte sobre las condiciones sociales, económicas, educativas, familiares y personales de las mujeres. Asimismo, permite evaluar el acceso y la calidad de la prestación de los servicios de salud en cuanto a l</w:t>
      </w:r>
      <w:r w:rsidR="00193862">
        <w:rPr>
          <w:rFonts w:ascii="GothamBook" w:hAnsi="GothamBook" w:cs="Tahoma"/>
          <w:bCs/>
          <w:sz w:val="24"/>
          <w:szCs w:val="24"/>
        </w:rPr>
        <w:t xml:space="preserve">a atención integral de la mujer y busca </w:t>
      </w:r>
      <w:r w:rsidRPr="000C32DD">
        <w:rPr>
          <w:rFonts w:ascii="GothamBook" w:hAnsi="GothamBook" w:cs="Tahoma"/>
          <w:bCs/>
          <w:sz w:val="24"/>
          <w:szCs w:val="24"/>
        </w:rPr>
        <w:t>garantizar la maternidad segura, con enfoque integral para el desarrollo pleno de la salud sexual y reproductiva</w:t>
      </w:r>
      <w:r w:rsidR="00193862">
        <w:rPr>
          <w:rFonts w:ascii="GothamBook" w:hAnsi="GothamBook" w:cs="Tahoma"/>
          <w:bCs/>
          <w:sz w:val="24"/>
          <w:szCs w:val="24"/>
        </w:rPr>
        <w:t xml:space="preserve"> como </w:t>
      </w:r>
      <w:r w:rsidRPr="000C32DD">
        <w:rPr>
          <w:rFonts w:ascii="GothamBook" w:hAnsi="GothamBook" w:cs="Tahoma"/>
          <w:bCs/>
          <w:sz w:val="24"/>
          <w:szCs w:val="24"/>
        </w:rPr>
        <w:t xml:space="preserve"> una prioridad nacional, en donde se concentran esfuerzos en la reducción de las muertes maternas y perinatales por causas médicas y no médicas prevenibles e intervenibles, mediante la aplicación oportuna de la tecnología disponible, acciones de promoción y prevención y estrategias intersectoriales. </w:t>
      </w:r>
    </w:p>
    <w:p w14:paraId="6E3704FC" w14:textId="77777777" w:rsidR="000C32DD" w:rsidRDefault="000C32DD" w:rsidP="000C32DD">
      <w:pPr>
        <w:pStyle w:val="Sinespaciado"/>
        <w:spacing w:line="276" w:lineRule="auto"/>
        <w:jc w:val="both"/>
        <w:rPr>
          <w:rFonts w:ascii="GothamBook" w:hAnsi="GothamBook" w:cs="Tahoma"/>
          <w:bCs/>
          <w:sz w:val="24"/>
          <w:szCs w:val="24"/>
        </w:rPr>
      </w:pPr>
    </w:p>
    <w:p w14:paraId="4E5088EF" w14:textId="4C915053" w:rsidR="00193862" w:rsidRPr="00193862" w:rsidRDefault="000C32DD" w:rsidP="00193862">
      <w:pPr>
        <w:jc w:val="both"/>
        <w:rPr>
          <w:rFonts w:ascii="GothamBook" w:hAnsi="GothamBook" w:cs="Tahoma"/>
          <w:lang w:val="es-CO" w:eastAsia="es-CO"/>
        </w:rPr>
      </w:pPr>
      <w:r w:rsidRPr="000C32DD">
        <w:rPr>
          <w:rFonts w:ascii="GothamBook" w:hAnsi="GothamBook" w:cs="Tahoma"/>
          <w:bCs/>
        </w:rPr>
        <w:t xml:space="preserve">Que </w:t>
      </w:r>
      <w:r w:rsidR="00193862">
        <w:rPr>
          <w:rFonts w:ascii="GothamBook" w:hAnsi="GothamBook" w:cs="Tahoma"/>
          <w:bCs/>
        </w:rPr>
        <w:t xml:space="preserve">en cumplimiento de las políticas antes mencionada y </w:t>
      </w:r>
      <w:r w:rsidR="00193862" w:rsidRPr="00193862">
        <w:rPr>
          <w:rFonts w:ascii="GothamBook" w:hAnsi="GothamBook" w:cs="Tahoma"/>
          <w:bCs/>
        </w:rPr>
        <w:t>bajo la</w:t>
      </w:r>
      <w:r w:rsidR="00193862" w:rsidRPr="00193862">
        <w:rPr>
          <w:rFonts w:ascii="GothamBook" w:hAnsi="GothamBook" w:cs="Tahoma"/>
          <w:lang w:val="es-CO" w:eastAsia="es-CO"/>
        </w:rPr>
        <w:t xml:space="preserve"> iniciativa del Alcalde y la Gestora Social del municipio de Montería para fortalecer las políticas que acreditan a la ESE VIDASINÚ como institución amiga de la mujer y la infancia, </w:t>
      </w:r>
      <w:r w:rsidR="00193862">
        <w:rPr>
          <w:rFonts w:ascii="GothamBook" w:hAnsi="GothamBook" w:cs="Tahoma"/>
          <w:lang w:val="es-CO" w:eastAsia="es-CO"/>
        </w:rPr>
        <w:t xml:space="preserve">fue creada la </w:t>
      </w:r>
      <w:r w:rsidR="00193862" w:rsidRPr="00193862">
        <w:rPr>
          <w:rFonts w:ascii="GothamBook" w:hAnsi="GothamBook" w:cs="Tahoma"/>
          <w:lang w:val="es-CO" w:eastAsia="es-CO"/>
        </w:rPr>
        <w:t>CASA MATERNA AYDE USTA</w:t>
      </w:r>
      <w:r w:rsidR="00193862">
        <w:rPr>
          <w:rFonts w:ascii="GothamBook" w:hAnsi="GothamBook" w:cs="Tahoma"/>
          <w:lang w:val="es-CO" w:eastAsia="es-CO"/>
        </w:rPr>
        <w:t xml:space="preserve"> </w:t>
      </w:r>
      <w:r w:rsidR="005427ED">
        <w:rPr>
          <w:rFonts w:ascii="GothamBook" w:hAnsi="GothamBook" w:cs="Tahoma"/>
          <w:lang w:val="es-CO" w:eastAsia="es-CO"/>
        </w:rPr>
        <w:t xml:space="preserve">adscrita a la red de servicios de la E.S.E. VIDASINÚ </w:t>
      </w:r>
      <w:r w:rsidR="00193862">
        <w:rPr>
          <w:rFonts w:ascii="GothamBook" w:hAnsi="GothamBook" w:cs="Tahoma"/>
          <w:lang w:val="es-CO" w:eastAsia="es-CO"/>
        </w:rPr>
        <w:t xml:space="preserve">para </w:t>
      </w:r>
      <w:r w:rsidR="00193862" w:rsidRPr="00193862">
        <w:rPr>
          <w:rFonts w:ascii="GothamBook" w:hAnsi="GothamBook" w:cs="Tahoma"/>
          <w:lang w:val="es-CO" w:eastAsia="es-CO"/>
        </w:rPr>
        <w:t>brinda</w:t>
      </w:r>
      <w:r w:rsidR="00193862">
        <w:rPr>
          <w:rFonts w:ascii="GothamBook" w:hAnsi="GothamBook" w:cs="Tahoma"/>
          <w:lang w:val="es-CO" w:eastAsia="es-CO"/>
        </w:rPr>
        <w:t xml:space="preserve">r </w:t>
      </w:r>
      <w:r w:rsidR="00193862" w:rsidRPr="00193862">
        <w:rPr>
          <w:rFonts w:ascii="GothamBook" w:hAnsi="GothamBook" w:cs="Tahoma"/>
          <w:lang w:val="es-CO" w:eastAsia="es-CO"/>
        </w:rPr>
        <w:t>albergue temporal a las gestantes de la zona rural del municipio, garantizando de esta forma una maternidad segura y un parto institucional, procurando la disminución de la</w:t>
      </w:r>
      <w:r w:rsidR="005427ED">
        <w:rPr>
          <w:rFonts w:ascii="GothamBook" w:hAnsi="GothamBook" w:cs="Tahoma"/>
          <w:lang w:val="es-CO" w:eastAsia="es-CO"/>
        </w:rPr>
        <w:t xml:space="preserve"> mortalidad materna y perinatal, cuyo reglamento interno deberá regularse. </w:t>
      </w:r>
    </w:p>
    <w:p w14:paraId="308FCC51" w14:textId="36A3674C" w:rsidR="00193862" w:rsidRPr="00193862" w:rsidRDefault="00193862" w:rsidP="00193862">
      <w:pPr>
        <w:pStyle w:val="Sinespaciado"/>
        <w:spacing w:line="276" w:lineRule="auto"/>
        <w:jc w:val="both"/>
        <w:rPr>
          <w:rFonts w:ascii="GothamBook" w:hAnsi="GothamBook" w:cs="Tahoma"/>
          <w:bCs/>
          <w:sz w:val="24"/>
          <w:szCs w:val="24"/>
        </w:rPr>
      </w:pPr>
    </w:p>
    <w:p w14:paraId="4B7C4F4C" w14:textId="07D66F11" w:rsidR="0090595A" w:rsidRDefault="0090595A" w:rsidP="00416D1B">
      <w:pPr>
        <w:spacing w:line="276" w:lineRule="auto"/>
        <w:rPr>
          <w:rFonts w:ascii="GothamBook" w:hAnsi="GothamBook" w:cs="Tahoma"/>
        </w:rPr>
      </w:pPr>
      <w:r w:rsidRPr="0090595A">
        <w:rPr>
          <w:rFonts w:ascii="GothamBook" w:hAnsi="GothamBook" w:cs="Tahoma"/>
        </w:rPr>
        <w:t xml:space="preserve">En mérito de </w:t>
      </w:r>
      <w:r w:rsidR="005B0A90" w:rsidRPr="0090595A">
        <w:rPr>
          <w:rFonts w:ascii="GothamBook" w:hAnsi="GothamBook" w:cs="Tahoma"/>
        </w:rPr>
        <w:t>lo anterior</w:t>
      </w:r>
      <w:r w:rsidR="005B0A90">
        <w:rPr>
          <w:rFonts w:ascii="GothamBook" w:hAnsi="GothamBook" w:cs="Tahoma"/>
        </w:rPr>
        <w:t>,</w:t>
      </w:r>
    </w:p>
    <w:p w14:paraId="486F94E6" w14:textId="77777777" w:rsidR="000C32DD" w:rsidRPr="0090595A" w:rsidRDefault="000C32DD" w:rsidP="00416D1B">
      <w:pPr>
        <w:spacing w:line="276" w:lineRule="auto"/>
        <w:rPr>
          <w:rFonts w:ascii="GothamBook" w:hAnsi="GothamBook" w:cs="Tahoma"/>
        </w:rPr>
      </w:pPr>
    </w:p>
    <w:p w14:paraId="4AC9E5D3" w14:textId="51794BEA" w:rsidR="0090595A" w:rsidRPr="005B0A90" w:rsidRDefault="0090595A" w:rsidP="00416D1B">
      <w:pPr>
        <w:pStyle w:val="Sinespaciado"/>
        <w:spacing w:line="276" w:lineRule="auto"/>
        <w:jc w:val="center"/>
        <w:rPr>
          <w:rFonts w:ascii="Gotham" w:hAnsi="Gotham" w:cs="Tahoma"/>
          <w:b/>
          <w:sz w:val="24"/>
          <w:szCs w:val="24"/>
        </w:rPr>
      </w:pPr>
      <w:r w:rsidRPr="005B0A90">
        <w:rPr>
          <w:rFonts w:ascii="Gotham" w:hAnsi="Gotham" w:cs="Tahoma"/>
          <w:b/>
          <w:sz w:val="24"/>
          <w:szCs w:val="24"/>
        </w:rPr>
        <w:t>RESUELVE</w:t>
      </w:r>
      <w:r w:rsidR="005427ED">
        <w:rPr>
          <w:rFonts w:ascii="Gotham" w:hAnsi="Gotham" w:cs="Tahoma"/>
          <w:b/>
          <w:sz w:val="24"/>
          <w:szCs w:val="24"/>
        </w:rPr>
        <w:t>:</w:t>
      </w:r>
    </w:p>
    <w:p w14:paraId="3E82B302" w14:textId="77777777" w:rsidR="0090595A" w:rsidRPr="005B0A90" w:rsidRDefault="0090595A" w:rsidP="00416D1B">
      <w:pPr>
        <w:pStyle w:val="Sinespaciado"/>
        <w:spacing w:line="276" w:lineRule="auto"/>
        <w:jc w:val="both"/>
        <w:rPr>
          <w:rFonts w:ascii="Gotham" w:hAnsi="Gotham" w:cs="Tahoma"/>
          <w:sz w:val="24"/>
          <w:szCs w:val="24"/>
        </w:rPr>
      </w:pPr>
    </w:p>
    <w:p w14:paraId="4B9C7FFB" w14:textId="77777777" w:rsidR="000C32DD" w:rsidRPr="000C32DD" w:rsidRDefault="000C32DD" w:rsidP="000C32DD">
      <w:pPr>
        <w:autoSpaceDE w:val="0"/>
        <w:autoSpaceDN w:val="0"/>
        <w:adjustRightInd w:val="0"/>
        <w:jc w:val="center"/>
        <w:rPr>
          <w:rFonts w:ascii="Gotham" w:eastAsiaTheme="minorHAnsi" w:hAnsi="Gotham" w:cs="Arial"/>
          <w:color w:val="000000"/>
          <w:lang w:val="es-CO" w:eastAsia="en-US"/>
        </w:rPr>
      </w:pPr>
      <w:r w:rsidRPr="000C32DD">
        <w:rPr>
          <w:rFonts w:ascii="Gotham" w:eastAsiaTheme="minorHAnsi" w:hAnsi="Gotham" w:cs="Arial"/>
          <w:b/>
          <w:bCs/>
          <w:color w:val="000000"/>
          <w:lang w:val="es-CO" w:eastAsia="en-US"/>
        </w:rPr>
        <w:t>CAPITULO I</w:t>
      </w:r>
    </w:p>
    <w:p w14:paraId="4DE6AD5B" w14:textId="77777777" w:rsidR="000C32DD" w:rsidRPr="000C32DD" w:rsidRDefault="000C32DD" w:rsidP="000C32DD">
      <w:pPr>
        <w:autoSpaceDE w:val="0"/>
        <w:autoSpaceDN w:val="0"/>
        <w:adjustRightInd w:val="0"/>
        <w:jc w:val="center"/>
        <w:rPr>
          <w:rFonts w:ascii="Gotham" w:eastAsiaTheme="minorHAnsi" w:hAnsi="Gotham" w:cs="Arial"/>
          <w:color w:val="000000"/>
          <w:lang w:val="es-CO" w:eastAsia="en-US"/>
        </w:rPr>
      </w:pPr>
      <w:r w:rsidRPr="000C32DD">
        <w:rPr>
          <w:rFonts w:ascii="Gotham" w:eastAsiaTheme="minorHAnsi" w:hAnsi="Gotham" w:cs="Arial"/>
          <w:b/>
          <w:bCs/>
          <w:color w:val="000000"/>
          <w:lang w:val="es-CO" w:eastAsia="en-US"/>
        </w:rPr>
        <w:t>DE LA CASA MATERNA AYDEÉ USTA</w:t>
      </w:r>
    </w:p>
    <w:p w14:paraId="2595487D" w14:textId="77777777" w:rsidR="000C32DD" w:rsidRPr="000C32DD" w:rsidRDefault="000C32DD" w:rsidP="000C32DD">
      <w:pPr>
        <w:jc w:val="center"/>
        <w:rPr>
          <w:rFonts w:ascii="GothamBook" w:eastAsiaTheme="minorHAnsi" w:hAnsi="GothamBook" w:cstheme="minorBidi"/>
          <w:lang w:val="es-CO" w:eastAsia="en-US"/>
        </w:rPr>
      </w:pPr>
    </w:p>
    <w:p w14:paraId="6B0AA160" w14:textId="3F805B82" w:rsidR="000C32DD" w:rsidRPr="000C32DD" w:rsidRDefault="000C32DD" w:rsidP="00ED46C4">
      <w:pPr>
        <w:jc w:val="both"/>
        <w:rPr>
          <w:rFonts w:ascii="GothamBook" w:eastAsiaTheme="minorHAnsi" w:hAnsi="GothamBook" w:cstheme="minorBidi"/>
          <w:lang w:val="es-CO" w:eastAsia="en-US"/>
        </w:rPr>
      </w:pPr>
      <w:r w:rsidRPr="000C32DD">
        <w:rPr>
          <w:rFonts w:ascii="Gotham" w:eastAsiaTheme="minorHAnsi" w:hAnsi="Gotham" w:cstheme="minorBidi"/>
          <w:b/>
          <w:lang w:val="es-CO" w:eastAsia="en-US"/>
        </w:rPr>
        <w:t>ARTICULO 1.- OBJETO:</w:t>
      </w:r>
      <w:r w:rsidRPr="000C32DD">
        <w:rPr>
          <w:rFonts w:ascii="GothamBook" w:eastAsiaTheme="minorHAnsi" w:hAnsi="GothamBook" w:cstheme="minorBidi"/>
          <w:lang w:val="es-CO" w:eastAsia="en-US"/>
        </w:rPr>
        <w:t xml:space="preserve"> El presente reglamento interno tiene por objeto </w:t>
      </w:r>
      <w:r w:rsidR="004A5561">
        <w:rPr>
          <w:rFonts w:ascii="GothamBook" w:eastAsiaTheme="minorHAnsi" w:hAnsi="GothamBook" w:cstheme="minorBidi"/>
          <w:lang w:val="es-CO" w:eastAsia="en-US"/>
        </w:rPr>
        <w:t>r</w:t>
      </w:r>
      <w:r w:rsidRPr="000C32DD">
        <w:rPr>
          <w:rFonts w:ascii="GothamBook" w:eastAsiaTheme="minorHAnsi" w:hAnsi="GothamBook" w:cstheme="minorBidi"/>
          <w:lang w:val="es-CO" w:eastAsia="en-US"/>
        </w:rPr>
        <w:t>egular el funcionamiento de la CASA MATERNA AYDEE USTA adscrita a la red de servicios de la E.S.E. VIDASINÚ.</w:t>
      </w:r>
    </w:p>
    <w:p w14:paraId="11DDC209" w14:textId="77777777" w:rsidR="000C32DD" w:rsidRPr="000C32DD" w:rsidRDefault="000C32DD" w:rsidP="000C32DD">
      <w:pPr>
        <w:jc w:val="both"/>
        <w:rPr>
          <w:rFonts w:ascii="Gotham" w:eastAsiaTheme="minorHAnsi" w:hAnsi="Gotham" w:cstheme="minorBidi"/>
          <w:b/>
          <w:lang w:val="es-CO" w:eastAsia="en-US"/>
        </w:rPr>
      </w:pPr>
    </w:p>
    <w:p w14:paraId="036984F3"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 w:eastAsiaTheme="minorHAnsi" w:hAnsi="Gotham" w:cstheme="minorBidi"/>
          <w:b/>
          <w:lang w:val="es-CO" w:eastAsia="en-US"/>
        </w:rPr>
        <w:t>ARTICULO 2.- DEFINICIÓN:</w:t>
      </w:r>
      <w:r w:rsidRPr="000C32DD">
        <w:rPr>
          <w:rFonts w:ascii="GothamBook" w:eastAsiaTheme="minorHAnsi" w:hAnsi="GothamBook" w:cstheme="minorBidi"/>
          <w:b/>
          <w:lang w:val="es-CO" w:eastAsia="en-US"/>
        </w:rPr>
        <w:t xml:space="preserve"> </w:t>
      </w:r>
      <w:r w:rsidRPr="000C32DD">
        <w:rPr>
          <w:rFonts w:ascii="GothamBook" w:eastAsiaTheme="minorHAnsi" w:hAnsi="GothamBook" w:cstheme="minorBidi"/>
          <w:lang w:val="es-CO" w:eastAsia="en-US"/>
        </w:rPr>
        <w:t>La CASA MATERNA AYDEE USTA es un albergue o posada temporal para las gestantes de la zona rural, que facilita el acceso a la prestación de los servicios de salud de baja complejidad brindados por la E.S.E. VIDASINÚ, favoreciendo la maternidad segura y el parto institucional, con el propósito de prevenir las muertes maternas y perinatales en el Municipio de Montería.</w:t>
      </w:r>
    </w:p>
    <w:p w14:paraId="021E222B" w14:textId="77777777" w:rsidR="000C32DD" w:rsidRPr="000C32DD" w:rsidRDefault="000C32DD" w:rsidP="000C32DD">
      <w:pPr>
        <w:jc w:val="both"/>
        <w:rPr>
          <w:rFonts w:ascii="Gotham" w:eastAsiaTheme="minorHAnsi" w:hAnsi="Gotham" w:cstheme="minorBidi"/>
          <w:b/>
          <w:lang w:val="es-CO" w:eastAsia="en-US"/>
        </w:rPr>
      </w:pPr>
    </w:p>
    <w:p w14:paraId="59116E76"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 w:eastAsiaTheme="minorHAnsi" w:hAnsi="Gotham" w:cstheme="minorBidi"/>
          <w:b/>
          <w:lang w:val="es-CO" w:eastAsia="en-US"/>
        </w:rPr>
        <w:lastRenderedPageBreak/>
        <w:t>ARTICULO 3.- UBICACIÓN:</w:t>
      </w:r>
      <w:r w:rsidRPr="000C32DD">
        <w:rPr>
          <w:rFonts w:ascii="Gotham" w:eastAsiaTheme="minorHAnsi" w:hAnsi="Gotham" w:cstheme="minorBidi"/>
          <w:lang w:val="es-CO" w:eastAsia="en-US"/>
        </w:rPr>
        <w:t xml:space="preserve"> </w:t>
      </w:r>
      <w:r w:rsidRPr="000C32DD">
        <w:rPr>
          <w:rFonts w:ascii="GothamBook" w:eastAsiaTheme="minorHAnsi" w:hAnsi="GothamBook" w:cstheme="minorBidi"/>
          <w:lang w:val="es-CO" w:eastAsia="en-US"/>
        </w:rPr>
        <w:t xml:space="preserve">La CASA MATERNA AYDEE USTA, está ubicada en el Barrio Villa Margarita Sector 1 Manzana 16-21, en el municipio de Montería. </w:t>
      </w:r>
    </w:p>
    <w:p w14:paraId="0CC79078" w14:textId="77777777" w:rsidR="000C32DD" w:rsidRPr="000C32DD" w:rsidRDefault="000C32DD" w:rsidP="000C32DD">
      <w:pPr>
        <w:jc w:val="both"/>
        <w:rPr>
          <w:rFonts w:ascii="Gotham" w:eastAsiaTheme="minorHAnsi" w:hAnsi="Gotham" w:cstheme="minorBidi"/>
          <w:b/>
          <w:lang w:val="es-CO" w:eastAsia="en-US"/>
        </w:rPr>
      </w:pPr>
    </w:p>
    <w:p w14:paraId="5EFE0FC7"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 w:eastAsiaTheme="minorHAnsi" w:hAnsi="Gotham" w:cstheme="minorBidi"/>
          <w:b/>
          <w:lang w:val="es-CO" w:eastAsia="en-US"/>
        </w:rPr>
        <w:t>ARTICULO 4.- FUNCIONAMIENTO:</w:t>
      </w:r>
      <w:r w:rsidRPr="000C32DD">
        <w:rPr>
          <w:rFonts w:ascii="GothamBook" w:eastAsiaTheme="minorHAnsi" w:hAnsi="GothamBook" w:cstheme="minorBidi"/>
          <w:lang w:val="es-CO" w:eastAsia="en-US"/>
        </w:rPr>
        <w:t xml:space="preserve"> El funcionamiento y sostenibilidad de la casa materna es responsabilidad de la E.S.E. VIDASINÚ, la Secretaría de Salud y Seguridad Social, la oficina de la Gestora Social del Municipio de Montería.</w:t>
      </w:r>
    </w:p>
    <w:p w14:paraId="53B02A5F" w14:textId="77777777" w:rsidR="000C32DD" w:rsidRPr="000C32DD" w:rsidRDefault="000C32DD" w:rsidP="000C32DD">
      <w:pPr>
        <w:jc w:val="both"/>
        <w:rPr>
          <w:rFonts w:ascii="Gotham" w:eastAsiaTheme="minorHAnsi" w:hAnsi="Gotham" w:cstheme="minorBidi"/>
          <w:b/>
          <w:lang w:val="es-CO" w:eastAsia="en-US"/>
        </w:rPr>
      </w:pPr>
    </w:p>
    <w:p w14:paraId="2D697398" w14:textId="2C262F52" w:rsidR="00137846" w:rsidRDefault="000C32DD" w:rsidP="00B96952">
      <w:pPr>
        <w:jc w:val="both"/>
        <w:rPr>
          <w:rFonts w:ascii="GothamBook" w:eastAsiaTheme="minorHAnsi" w:hAnsi="GothamBook" w:cstheme="minorBidi"/>
          <w:lang w:val="es-CO" w:eastAsia="en-US"/>
        </w:rPr>
      </w:pPr>
      <w:r w:rsidRPr="00DB58E4">
        <w:rPr>
          <w:rFonts w:ascii="Gotham" w:eastAsiaTheme="minorHAnsi" w:hAnsi="Gotham" w:cstheme="minorBidi"/>
          <w:b/>
          <w:lang w:val="es-CO" w:eastAsia="en-US"/>
        </w:rPr>
        <w:t>ARTÍCULO 5.- CRITERIOS DE INGRESO:</w:t>
      </w:r>
      <w:r w:rsidRPr="00DB58E4">
        <w:rPr>
          <w:rFonts w:ascii="GothamBook" w:eastAsiaTheme="minorHAnsi" w:hAnsi="GothamBook" w:cstheme="minorBidi"/>
          <w:b/>
          <w:lang w:val="es-CO" w:eastAsia="en-US"/>
        </w:rPr>
        <w:t xml:space="preserve"> </w:t>
      </w:r>
      <w:r w:rsidRPr="00DB58E4">
        <w:rPr>
          <w:rFonts w:ascii="GothamBook" w:eastAsiaTheme="minorHAnsi" w:hAnsi="GothamBook" w:cstheme="minorBidi"/>
          <w:lang w:val="es-CO" w:eastAsia="en-US"/>
        </w:rPr>
        <w:t>Podrán ser beneficiarias de la CASA MATERNA AYDEE USTA, las gestantes residentes en la zona rural del municipio de Montería que reciban servicios médicos de baja complejidad prestados por la E.S.E. VIDASINÚ,</w:t>
      </w:r>
      <w:r w:rsidR="00B66A51">
        <w:rPr>
          <w:rFonts w:ascii="GothamBook" w:eastAsiaTheme="minorHAnsi" w:hAnsi="GothamBook" w:cstheme="minorBidi"/>
          <w:lang w:val="es-CO" w:eastAsia="en-US"/>
        </w:rPr>
        <w:t xml:space="preserve"> </w:t>
      </w:r>
      <w:r w:rsidR="000C35B8">
        <w:rPr>
          <w:rFonts w:ascii="GothamBook" w:eastAsiaTheme="minorHAnsi" w:hAnsi="GothamBook" w:cstheme="minorBidi"/>
          <w:lang w:val="es-CO" w:eastAsia="en-US"/>
        </w:rPr>
        <w:t>que</w:t>
      </w:r>
      <w:r w:rsidR="00044766" w:rsidRPr="00DB58E4">
        <w:rPr>
          <w:rFonts w:ascii="GothamBook" w:eastAsiaTheme="minorHAnsi" w:hAnsi="GothamBook" w:cstheme="minorBidi"/>
          <w:lang w:val="es-CO" w:eastAsia="en-US"/>
        </w:rPr>
        <w:t xml:space="preserve"> cumpl</w:t>
      </w:r>
      <w:r w:rsidR="000C35B8">
        <w:rPr>
          <w:rFonts w:ascii="GothamBook" w:eastAsiaTheme="minorHAnsi" w:hAnsi="GothamBook" w:cstheme="minorBidi"/>
          <w:lang w:val="es-CO" w:eastAsia="en-US"/>
        </w:rPr>
        <w:t>an</w:t>
      </w:r>
      <w:r w:rsidR="00044766" w:rsidRPr="00DB58E4">
        <w:rPr>
          <w:rFonts w:ascii="GothamBook" w:eastAsiaTheme="minorHAnsi" w:hAnsi="GothamBook" w:cstheme="minorBidi"/>
          <w:lang w:val="es-CO" w:eastAsia="en-US"/>
        </w:rPr>
        <w:t xml:space="preserve"> uno o más de los siguientes requisitos:</w:t>
      </w:r>
    </w:p>
    <w:p w14:paraId="7C2EEE4B" w14:textId="39FE6C03" w:rsidR="00137846" w:rsidRDefault="00137846" w:rsidP="00137846">
      <w:pPr>
        <w:pStyle w:val="Prrafodelista"/>
        <w:numPr>
          <w:ilvl w:val="0"/>
          <w:numId w:val="10"/>
        </w:numPr>
        <w:spacing w:before="240" w:after="240"/>
        <w:jc w:val="both"/>
        <w:rPr>
          <w:rFonts w:ascii="GothamBook" w:eastAsiaTheme="minorHAnsi" w:hAnsi="GothamBook" w:cstheme="minorBidi"/>
          <w:lang w:val="es-CO" w:eastAsia="en-US"/>
        </w:rPr>
      </w:pPr>
      <w:r w:rsidRPr="00137846">
        <w:rPr>
          <w:rFonts w:ascii="GothamBook" w:eastAsiaTheme="minorHAnsi" w:hAnsi="GothamBook" w:cstheme="minorBidi"/>
          <w:lang w:val="es-CO" w:eastAsia="en-US"/>
        </w:rPr>
        <w:t>Gestantes</w:t>
      </w:r>
      <w:r w:rsidR="00ED46C4" w:rsidRPr="00137846">
        <w:rPr>
          <w:rFonts w:ascii="GothamBook" w:eastAsiaTheme="minorHAnsi" w:hAnsi="GothamBook" w:cstheme="minorBidi"/>
          <w:lang w:val="es-CO" w:eastAsia="en-US"/>
        </w:rPr>
        <w:t xml:space="preserve"> que luego de </w:t>
      </w:r>
      <w:r w:rsidR="00B96952" w:rsidRPr="00137846">
        <w:rPr>
          <w:rFonts w:ascii="GothamBook" w:eastAsiaTheme="minorHAnsi" w:hAnsi="GothamBook" w:cstheme="minorBidi"/>
          <w:lang w:val="es-CO" w:eastAsia="en-US"/>
        </w:rPr>
        <w:t>la verificación de su estado o situación particular ameriten hospedars</w:t>
      </w:r>
      <w:r w:rsidRPr="00137846">
        <w:rPr>
          <w:rFonts w:ascii="GothamBook" w:eastAsiaTheme="minorHAnsi" w:hAnsi="GothamBook" w:cstheme="minorBidi"/>
          <w:lang w:val="es-CO" w:eastAsia="en-US"/>
        </w:rPr>
        <w:t>e en la zona urbana</w:t>
      </w:r>
    </w:p>
    <w:p w14:paraId="708294D7" w14:textId="77777777" w:rsidR="00137846" w:rsidRPr="00137846" w:rsidRDefault="00137846" w:rsidP="00137846">
      <w:pPr>
        <w:pStyle w:val="Prrafodelista"/>
        <w:spacing w:before="240" w:after="240"/>
        <w:jc w:val="both"/>
        <w:rPr>
          <w:rFonts w:ascii="GothamBook" w:eastAsiaTheme="minorHAnsi" w:hAnsi="GothamBook" w:cstheme="minorBidi"/>
          <w:lang w:val="es-CO" w:eastAsia="en-US"/>
        </w:rPr>
      </w:pPr>
    </w:p>
    <w:p w14:paraId="13B9242C" w14:textId="7E462321" w:rsidR="000C32DD" w:rsidRPr="00137846" w:rsidRDefault="000C32DD" w:rsidP="00137846">
      <w:pPr>
        <w:pStyle w:val="Prrafodelista"/>
        <w:numPr>
          <w:ilvl w:val="0"/>
          <w:numId w:val="10"/>
        </w:numPr>
        <w:spacing w:before="240" w:after="240"/>
        <w:jc w:val="both"/>
        <w:rPr>
          <w:rFonts w:ascii="GothamBook" w:eastAsiaTheme="minorHAnsi" w:hAnsi="GothamBook" w:cstheme="minorBidi"/>
          <w:lang w:val="es-CO" w:eastAsia="en-US"/>
        </w:rPr>
      </w:pPr>
      <w:r w:rsidRPr="00137846">
        <w:rPr>
          <w:rFonts w:ascii="GothamBook" w:eastAsiaTheme="minorHAnsi" w:hAnsi="GothamBook" w:cstheme="minorBidi"/>
          <w:lang w:val="es-CO" w:eastAsia="en-US"/>
        </w:rPr>
        <w:t>Gestantes con riesgo obstétrico identificado que no cumplan con criterios de hospitalización y no tengan alternativa de alojamiento temporal en la ciudad.</w:t>
      </w:r>
    </w:p>
    <w:p w14:paraId="3319AEF6" w14:textId="77777777" w:rsidR="00137846" w:rsidRDefault="00137846" w:rsidP="00137846">
      <w:pPr>
        <w:pStyle w:val="Prrafodelista"/>
        <w:spacing w:before="240" w:after="240" w:line="259" w:lineRule="auto"/>
        <w:jc w:val="both"/>
        <w:rPr>
          <w:rFonts w:ascii="GothamBook" w:eastAsiaTheme="minorHAnsi" w:hAnsi="GothamBook" w:cstheme="minorBidi"/>
          <w:lang w:val="es-CO" w:eastAsia="en-US"/>
        </w:rPr>
      </w:pPr>
    </w:p>
    <w:p w14:paraId="40AD65AE" w14:textId="1311F611" w:rsidR="000C32DD" w:rsidRPr="00137846" w:rsidRDefault="000C32DD" w:rsidP="00137846">
      <w:pPr>
        <w:pStyle w:val="Prrafodelista"/>
        <w:numPr>
          <w:ilvl w:val="0"/>
          <w:numId w:val="10"/>
        </w:numPr>
        <w:spacing w:before="240" w:after="240" w:line="259" w:lineRule="auto"/>
        <w:jc w:val="both"/>
        <w:rPr>
          <w:rFonts w:ascii="GothamBook" w:eastAsiaTheme="minorHAnsi" w:hAnsi="GothamBook" w:cstheme="minorBidi"/>
          <w:lang w:val="es-CO" w:eastAsia="en-US"/>
        </w:rPr>
      </w:pPr>
      <w:r w:rsidRPr="00137846">
        <w:rPr>
          <w:rFonts w:ascii="GothamBook" w:eastAsiaTheme="minorHAnsi" w:hAnsi="GothamBook" w:cstheme="minorBidi"/>
          <w:lang w:val="es-CO" w:eastAsia="en-US"/>
        </w:rPr>
        <w:t xml:space="preserve">Gestantes a término sin criterio de hospitalización, quienes por dificultades de desplazamiento entre el lugar de residencia y la institución del parto presenten alto riesgo de parto en casa. </w:t>
      </w:r>
    </w:p>
    <w:p w14:paraId="79E2CB6D" w14:textId="77777777" w:rsidR="00137846" w:rsidRDefault="00137846" w:rsidP="00137846">
      <w:pPr>
        <w:pStyle w:val="Prrafodelista"/>
        <w:spacing w:before="240" w:after="240" w:line="259" w:lineRule="auto"/>
        <w:jc w:val="both"/>
        <w:rPr>
          <w:rFonts w:ascii="GothamBook" w:eastAsiaTheme="minorHAnsi" w:hAnsi="GothamBook" w:cstheme="minorBidi"/>
          <w:lang w:val="es-CO" w:eastAsia="en-US"/>
        </w:rPr>
      </w:pPr>
    </w:p>
    <w:p w14:paraId="572298CE" w14:textId="4D0953DB" w:rsidR="000C32DD" w:rsidRPr="00137846" w:rsidRDefault="000C32DD" w:rsidP="00137846">
      <w:pPr>
        <w:pStyle w:val="Prrafodelista"/>
        <w:numPr>
          <w:ilvl w:val="0"/>
          <w:numId w:val="10"/>
        </w:numPr>
        <w:spacing w:before="240" w:after="240" w:line="259" w:lineRule="auto"/>
        <w:jc w:val="both"/>
        <w:rPr>
          <w:rFonts w:ascii="GothamBook" w:eastAsiaTheme="minorHAnsi" w:hAnsi="GothamBook" w:cstheme="minorBidi"/>
          <w:lang w:val="es-CO" w:eastAsia="en-US"/>
        </w:rPr>
      </w:pPr>
      <w:r w:rsidRPr="00137846">
        <w:rPr>
          <w:rFonts w:ascii="GothamBook" w:eastAsiaTheme="minorHAnsi" w:hAnsi="GothamBook" w:cstheme="minorBidi"/>
          <w:lang w:val="es-CO" w:eastAsia="en-US"/>
        </w:rPr>
        <w:t>Puérperas que han presentado complicaciones que requieran seguimiento ambulatorio.</w:t>
      </w:r>
    </w:p>
    <w:p w14:paraId="48EA2799" w14:textId="77777777" w:rsidR="00137846" w:rsidRDefault="00137846" w:rsidP="00137846">
      <w:pPr>
        <w:pStyle w:val="Prrafodelista"/>
        <w:spacing w:before="240" w:after="240" w:line="259" w:lineRule="auto"/>
        <w:jc w:val="both"/>
        <w:rPr>
          <w:rFonts w:ascii="GothamBook" w:eastAsiaTheme="minorHAnsi" w:hAnsi="GothamBook" w:cstheme="minorBidi"/>
          <w:lang w:val="es-CO" w:eastAsia="en-US"/>
        </w:rPr>
      </w:pPr>
    </w:p>
    <w:p w14:paraId="654CF372" w14:textId="7197000F" w:rsidR="000C32DD" w:rsidRPr="00137846" w:rsidRDefault="000C32DD" w:rsidP="00137846">
      <w:pPr>
        <w:pStyle w:val="Prrafodelista"/>
        <w:numPr>
          <w:ilvl w:val="0"/>
          <w:numId w:val="10"/>
        </w:numPr>
        <w:spacing w:before="240" w:after="240" w:line="259" w:lineRule="auto"/>
        <w:jc w:val="both"/>
        <w:rPr>
          <w:rFonts w:ascii="GothamBook" w:eastAsiaTheme="minorHAnsi" w:hAnsi="GothamBook" w:cstheme="minorBidi"/>
          <w:lang w:val="es-CO" w:eastAsia="en-US"/>
        </w:rPr>
      </w:pPr>
      <w:r w:rsidRPr="00137846">
        <w:rPr>
          <w:rFonts w:ascii="GothamBook" w:eastAsiaTheme="minorHAnsi" w:hAnsi="GothamBook" w:cstheme="minorBidi"/>
          <w:lang w:val="es-CO" w:eastAsia="en-US"/>
        </w:rPr>
        <w:t>Madres con recién nacido de alto riesgo que requieran hospitalización en el municipio de Montería.</w:t>
      </w:r>
    </w:p>
    <w:p w14:paraId="68F69158" w14:textId="77777777" w:rsidR="00137846" w:rsidRDefault="00137846" w:rsidP="00137846">
      <w:pPr>
        <w:pStyle w:val="Prrafodelista"/>
        <w:spacing w:before="240" w:after="240" w:line="259" w:lineRule="auto"/>
        <w:jc w:val="both"/>
        <w:rPr>
          <w:rFonts w:ascii="GothamBook" w:eastAsiaTheme="minorHAnsi" w:hAnsi="GothamBook" w:cstheme="minorBidi"/>
          <w:lang w:val="es-CO" w:eastAsia="en-US"/>
        </w:rPr>
      </w:pPr>
    </w:p>
    <w:p w14:paraId="542449BC" w14:textId="6F31EA4D" w:rsidR="000C32DD" w:rsidRPr="00137846" w:rsidRDefault="000C32DD" w:rsidP="00137846">
      <w:pPr>
        <w:pStyle w:val="Prrafodelista"/>
        <w:numPr>
          <w:ilvl w:val="0"/>
          <w:numId w:val="10"/>
        </w:numPr>
        <w:spacing w:before="240" w:after="240" w:line="259" w:lineRule="auto"/>
        <w:jc w:val="both"/>
        <w:rPr>
          <w:rFonts w:ascii="GothamBook" w:eastAsiaTheme="minorHAnsi" w:hAnsi="GothamBook" w:cstheme="minorBidi"/>
          <w:lang w:val="es-CO" w:eastAsia="en-US"/>
        </w:rPr>
      </w:pPr>
      <w:r w:rsidRPr="00137846">
        <w:rPr>
          <w:rFonts w:ascii="GothamBook" w:eastAsiaTheme="minorHAnsi" w:hAnsi="GothamBook" w:cstheme="minorBidi"/>
          <w:lang w:val="es-CO" w:eastAsia="en-US"/>
        </w:rPr>
        <w:t>Gestantes</w:t>
      </w:r>
      <w:r w:rsidR="00DB58E4" w:rsidRPr="00137846">
        <w:rPr>
          <w:rFonts w:ascii="GothamBook" w:eastAsiaTheme="minorHAnsi" w:hAnsi="GothamBook" w:cstheme="minorBidi"/>
          <w:lang w:val="es-CO" w:eastAsia="en-US"/>
        </w:rPr>
        <w:t xml:space="preserve"> de la zona rural del municipio de Montería que ameriten apoyo y/o acompañamiento en los trámites de afiliación al SGSSS, toma de muestras de laboratorios y paraclínicos y/o asistencia a consulta médica especializada</w:t>
      </w:r>
      <w:r w:rsidRPr="00137846">
        <w:rPr>
          <w:rFonts w:ascii="GothamBook" w:eastAsiaTheme="minorHAnsi" w:hAnsi="GothamBook" w:cstheme="minorBidi"/>
          <w:lang w:val="es-CO" w:eastAsia="en-US"/>
        </w:rPr>
        <w:t xml:space="preserve">. </w:t>
      </w:r>
    </w:p>
    <w:p w14:paraId="0F2D8BAA" w14:textId="77777777" w:rsidR="000C32DD" w:rsidRPr="000C32DD" w:rsidRDefault="000C32DD" w:rsidP="00137846">
      <w:pPr>
        <w:spacing w:before="240" w:after="240"/>
        <w:contextualSpacing/>
        <w:jc w:val="both"/>
        <w:rPr>
          <w:rFonts w:ascii="GothamBook" w:eastAsiaTheme="minorHAnsi" w:hAnsi="GothamBook" w:cstheme="minorBidi"/>
          <w:lang w:val="es-CO" w:eastAsia="en-US"/>
        </w:rPr>
      </w:pPr>
    </w:p>
    <w:p w14:paraId="6153AE7B" w14:textId="77777777" w:rsidR="000C32DD" w:rsidRPr="000C32DD" w:rsidRDefault="000C32DD" w:rsidP="000C32DD">
      <w:pPr>
        <w:contextualSpacing/>
        <w:jc w:val="both"/>
        <w:rPr>
          <w:rFonts w:ascii="GothamBook" w:eastAsiaTheme="minorHAnsi" w:hAnsi="GothamBook" w:cstheme="minorBidi"/>
          <w:lang w:val="es-CO" w:eastAsia="en-US"/>
        </w:rPr>
      </w:pPr>
      <w:r w:rsidRPr="000C32DD">
        <w:rPr>
          <w:rFonts w:ascii="Gotham" w:eastAsiaTheme="minorHAnsi" w:hAnsi="Gotham" w:cstheme="minorBidi"/>
          <w:b/>
          <w:lang w:val="es-CO" w:eastAsia="en-US"/>
        </w:rPr>
        <w:t>ARTICULO 6.- INGRESO Y EGRESO:</w:t>
      </w:r>
      <w:r w:rsidRPr="000C32DD">
        <w:rPr>
          <w:rFonts w:ascii="Gotham" w:eastAsiaTheme="minorHAnsi" w:hAnsi="Gotham" w:cstheme="minorBidi"/>
          <w:lang w:val="es-CO" w:eastAsia="en-US"/>
        </w:rPr>
        <w:t xml:space="preserve"> </w:t>
      </w:r>
      <w:r w:rsidRPr="000C32DD">
        <w:rPr>
          <w:rFonts w:ascii="GothamBook" w:eastAsiaTheme="minorHAnsi" w:hAnsi="GothamBook" w:cstheme="minorBidi"/>
          <w:lang w:val="es-CO" w:eastAsia="en-US"/>
        </w:rPr>
        <w:t>El ingreso a la CASA MATERNA AYDEE USTA se realizará mediante el formato de remisión de pacientes teniendo en cuenta los criterios de ingreso establecidos en el presente reglamento</w:t>
      </w:r>
      <w:r w:rsidRPr="000C32DD">
        <w:rPr>
          <w:rFonts w:asciiTheme="minorHAnsi" w:eastAsiaTheme="minorHAnsi" w:hAnsiTheme="minorHAnsi" w:cstheme="minorBidi"/>
          <w:sz w:val="22"/>
          <w:szCs w:val="22"/>
          <w:lang w:val="es-CO" w:eastAsia="en-US"/>
        </w:rPr>
        <w:t xml:space="preserve"> </w:t>
      </w:r>
      <w:r w:rsidRPr="000C32DD">
        <w:rPr>
          <w:rFonts w:ascii="GothamBook" w:eastAsiaTheme="minorHAnsi" w:hAnsi="GothamBook" w:cstheme="minorBidi"/>
          <w:lang w:val="es-CO" w:eastAsia="en-US"/>
        </w:rPr>
        <w:t xml:space="preserve">interno </w:t>
      </w:r>
      <w:r w:rsidRPr="000C32DD">
        <w:rPr>
          <w:rFonts w:ascii="GothamBook" w:eastAsiaTheme="minorHAnsi" w:hAnsi="GothamBook" w:cstheme="minorBidi"/>
          <w:lang w:val="es-CO" w:eastAsia="en-US"/>
        </w:rPr>
        <w:lastRenderedPageBreak/>
        <w:t>para el funcionamiento de la CASA MATERNA AYDEE USTA, previa verificación de disponibilidad de camas.</w:t>
      </w:r>
    </w:p>
    <w:p w14:paraId="62598796" w14:textId="77777777" w:rsidR="000C32DD" w:rsidRPr="000C32DD" w:rsidRDefault="000C32DD" w:rsidP="000C32DD">
      <w:pPr>
        <w:contextualSpacing/>
        <w:jc w:val="both"/>
        <w:rPr>
          <w:rFonts w:ascii="GothamBook" w:eastAsiaTheme="minorHAnsi" w:hAnsi="GothamBook" w:cstheme="minorBidi"/>
          <w:lang w:val="es-CO" w:eastAsia="en-US"/>
        </w:rPr>
      </w:pPr>
    </w:p>
    <w:p w14:paraId="1FB37CB5" w14:textId="77777777" w:rsidR="000C32DD" w:rsidRPr="000C32DD" w:rsidRDefault="000C32DD" w:rsidP="000C32DD">
      <w:pPr>
        <w:jc w:val="both"/>
        <w:rPr>
          <w:rFonts w:asciiTheme="minorHAnsi" w:eastAsiaTheme="minorHAnsi" w:hAnsiTheme="minorHAnsi" w:cstheme="minorBidi"/>
          <w:sz w:val="23"/>
          <w:szCs w:val="23"/>
          <w:lang w:val="es-CO" w:eastAsia="en-US"/>
        </w:rPr>
      </w:pPr>
      <w:r w:rsidRPr="000C32DD">
        <w:rPr>
          <w:rFonts w:ascii="GothamBook" w:eastAsiaTheme="minorHAnsi" w:hAnsi="GothamBook" w:cstheme="minorBidi"/>
          <w:lang w:val="es-CO" w:eastAsia="en-US"/>
        </w:rPr>
        <w:t>Todo Recién Nacido ingresará a la casa materna con la marquilla de identificación colocada en la sala de parto y el registro de nacido vivo.</w:t>
      </w:r>
    </w:p>
    <w:p w14:paraId="43C3DEDB" w14:textId="77777777" w:rsidR="000C32DD" w:rsidRPr="000C32DD" w:rsidRDefault="000C32DD" w:rsidP="000C32DD">
      <w:pPr>
        <w:jc w:val="both"/>
        <w:rPr>
          <w:rFonts w:ascii="GothamBook" w:eastAsiaTheme="minorHAnsi" w:hAnsi="GothamBook" w:cstheme="minorBidi"/>
          <w:lang w:val="es-CO" w:eastAsia="en-US"/>
        </w:rPr>
      </w:pPr>
    </w:p>
    <w:p w14:paraId="4C494CC0"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Book" w:eastAsiaTheme="minorHAnsi" w:hAnsi="GothamBook" w:cstheme="minorBidi"/>
          <w:lang w:val="es-CO" w:eastAsia="en-US"/>
        </w:rPr>
        <w:t>El personal de la casa materna remitirá a la sede adscrita a la E.S.E. VIDASINÚ habilitada con atención del parto, una vez se identifique el trabajo de parto en fase activa o se detecte alguna alteración del proceso normal de la gestación, para lo cual solicitará el servicio de transporte mediante Ambulancia TAB, previa comunicación con el servicio de urgencias.</w:t>
      </w:r>
    </w:p>
    <w:p w14:paraId="33124FBF" w14:textId="77777777" w:rsidR="000C32DD" w:rsidRPr="000C32DD" w:rsidRDefault="000C32DD" w:rsidP="000C32DD">
      <w:pPr>
        <w:contextualSpacing/>
        <w:jc w:val="both"/>
        <w:rPr>
          <w:rFonts w:ascii="GothamBook" w:eastAsiaTheme="minorHAnsi" w:hAnsi="GothamBook" w:cstheme="minorBidi"/>
          <w:lang w:val="es-CO" w:eastAsia="en-US"/>
        </w:rPr>
      </w:pPr>
    </w:p>
    <w:p w14:paraId="608A1EBD"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Book" w:eastAsiaTheme="minorHAnsi" w:hAnsi="GothamBook" w:cstheme="minorBidi"/>
          <w:lang w:val="es-CO" w:eastAsia="en-US"/>
        </w:rPr>
        <w:t>Cuando la gestante o puérpera tenga criterios de egreso y pueda retornar a su lugar de residencia, la enfermera o auxiliar encargada anotará las constantes vitales en la nota de enfermería y registrará el estado de salida de las usuarias gestantes, puérperas y/o recién nacido previo levantamiento del inventario de la casa a satisfacción.</w:t>
      </w:r>
    </w:p>
    <w:p w14:paraId="2DCA1606" w14:textId="77777777" w:rsidR="000C32DD" w:rsidRPr="000C32DD" w:rsidRDefault="000C32DD" w:rsidP="000C32DD">
      <w:pPr>
        <w:jc w:val="both"/>
        <w:rPr>
          <w:rFonts w:ascii="GothamBook" w:eastAsiaTheme="minorHAnsi" w:hAnsi="GothamBook" w:cstheme="minorBidi"/>
          <w:b/>
          <w:lang w:val="es-CO" w:eastAsia="en-US"/>
        </w:rPr>
      </w:pPr>
    </w:p>
    <w:p w14:paraId="3CBBA418"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 w:eastAsiaTheme="minorHAnsi" w:hAnsi="Gotham" w:cstheme="minorBidi"/>
          <w:b/>
          <w:lang w:val="es-CO" w:eastAsia="en-US"/>
        </w:rPr>
        <w:t>ARTICULO 8.- INFORMACIÓN Y CONCIENTIZACIÓN:</w:t>
      </w:r>
      <w:r w:rsidRPr="000C32DD">
        <w:rPr>
          <w:rFonts w:ascii="Gotham" w:eastAsiaTheme="minorHAnsi" w:hAnsi="Gotham" w:cstheme="minorBidi"/>
          <w:lang w:val="es-CO" w:eastAsia="en-US"/>
        </w:rPr>
        <w:t xml:space="preserve"> </w:t>
      </w:r>
      <w:r w:rsidRPr="000C32DD">
        <w:rPr>
          <w:rFonts w:ascii="GothamBook" w:eastAsiaTheme="minorHAnsi" w:hAnsi="GothamBook" w:cstheme="minorBidi"/>
          <w:lang w:val="es-CO" w:eastAsia="en-US"/>
        </w:rPr>
        <w:t xml:space="preserve">Al momento de ingresar a la CASA MATERNA AYDEE USTA, el personal asignado para la atención en salud deberá explicar el reglamento interno y la importancia del cuidado de las instalaciones y demás elementos que existen para su uso y registrará el respectivo ingreso, previo inventario del mobiliario. </w:t>
      </w:r>
    </w:p>
    <w:p w14:paraId="0593043D" w14:textId="77777777" w:rsidR="000C32DD" w:rsidRPr="000C32DD" w:rsidRDefault="000C32DD" w:rsidP="000C32DD">
      <w:pPr>
        <w:jc w:val="both"/>
        <w:rPr>
          <w:rFonts w:ascii="Gotham" w:eastAsiaTheme="minorHAnsi" w:hAnsi="Gotham" w:cstheme="minorBidi"/>
          <w:b/>
          <w:lang w:val="es-CO" w:eastAsia="en-US"/>
        </w:rPr>
      </w:pPr>
    </w:p>
    <w:p w14:paraId="741651A1"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 w:eastAsiaTheme="minorHAnsi" w:hAnsi="Gotham" w:cstheme="minorBidi"/>
          <w:b/>
          <w:lang w:val="es-CO" w:eastAsia="en-US"/>
        </w:rPr>
        <w:t>ARTICULO 9.- VESTIMENTA:</w:t>
      </w:r>
      <w:r w:rsidRPr="000C32DD">
        <w:rPr>
          <w:rFonts w:ascii="GothamBook" w:eastAsiaTheme="minorHAnsi" w:hAnsi="GothamBook" w:cstheme="minorBidi"/>
          <w:lang w:val="es-CO" w:eastAsia="en-US"/>
        </w:rPr>
        <w:t xml:space="preserve"> Las usuarias que ingresan a la CASA MATERNA AYDEE USTA podrán utilizar su indumentaria respetando su cultura siempre y cuando guarde pudor. Sin embargo, se tendrá a su disposición ropa de cama adecuada y toallas, los cuales deberá retornar al momento de su egreso.</w:t>
      </w:r>
    </w:p>
    <w:p w14:paraId="1746738B" w14:textId="77777777" w:rsidR="000C32DD" w:rsidRPr="000C32DD" w:rsidRDefault="000C32DD" w:rsidP="000C32DD">
      <w:pPr>
        <w:jc w:val="both"/>
        <w:rPr>
          <w:rFonts w:ascii="Gotham" w:eastAsiaTheme="minorHAnsi" w:hAnsi="Gotham" w:cstheme="minorBidi"/>
          <w:b/>
          <w:lang w:val="es-CO" w:eastAsia="en-US"/>
        </w:rPr>
      </w:pPr>
    </w:p>
    <w:p w14:paraId="04CB5E43"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 w:eastAsiaTheme="minorHAnsi" w:hAnsi="Gotham" w:cstheme="minorBidi"/>
          <w:b/>
          <w:lang w:val="es-CO" w:eastAsia="en-US"/>
        </w:rPr>
        <w:t>ARTICULO 10.- PERIODO DE ESTANCIA:</w:t>
      </w:r>
      <w:r w:rsidRPr="000C32DD">
        <w:rPr>
          <w:rFonts w:ascii="Gotham" w:eastAsiaTheme="minorHAnsi" w:hAnsi="Gotham" w:cstheme="minorBidi"/>
          <w:lang w:val="es-CO" w:eastAsia="en-US"/>
        </w:rPr>
        <w:t xml:space="preserve"> </w:t>
      </w:r>
      <w:r w:rsidRPr="000C32DD">
        <w:rPr>
          <w:rFonts w:ascii="GothamBook" w:eastAsiaTheme="minorHAnsi" w:hAnsi="GothamBook" w:cstheme="minorBidi"/>
          <w:lang w:val="es-CO" w:eastAsia="en-US"/>
        </w:rPr>
        <w:t xml:space="preserve">Los días de estancias en la CASA MATERNA AYDEE USTA, serán indefinidos y se estimarán de acuerdo a criterio del personal de salud basada en la finalidad de la estancia en el casco urbano del municipio. </w:t>
      </w:r>
    </w:p>
    <w:p w14:paraId="08EBDDC0" w14:textId="77777777" w:rsidR="000C32DD" w:rsidRPr="000C32DD" w:rsidRDefault="000C32DD" w:rsidP="000C32DD">
      <w:pPr>
        <w:jc w:val="both"/>
        <w:rPr>
          <w:rFonts w:ascii="Gotham" w:eastAsiaTheme="minorHAnsi" w:hAnsi="Gotham" w:cstheme="minorBidi"/>
          <w:b/>
          <w:lang w:val="es-CO" w:eastAsia="en-US"/>
        </w:rPr>
      </w:pPr>
    </w:p>
    <w:p w14:paraId="5BA6C512"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 w:eastAsiaTheme="minorHAnsi" w:hAnsi="Gotham" w:cstheme="minorBidi"/>
          <w:b/>
          <w:lang w:val="es-CO" w:eastAsia="en-US"/>
        </w:rPr>
        <w:t>ARTICULO 11.- HORARIO:</w:t>
      </w:r>
      <w:r w:rsidRPr="000C32DD">
        <w:rPr>
          <w:rFonts w:ascii="GothamBook" w:eastAsiaTheme="minorHAnsi" w:hAnsi="GothamBook" w:cstheme="minorBidi"/>
          <w:lang w:val="es-CO" w:eastAsia="en-US"/>
        </w:rPr>
        <w:t xml:space="preserve"> La atención de la CASA MATERNA AYDEE USTA se garantizará durante las 24 horas.</w:t>
      </w:r>
    </w:p>
    <w:p w14:paraId="27E337D4" w14:textId="77777777" w:rsidR="000C32DD" w:rsidRPr="000C32DD" w:rsidRDefault="000C32DD" w:rsidP="000C32DD">
      <w:pPr>
        <w:jc w:val="both"/>
        <w:rPr>
          <w:rFonts w:ascii="Gotham" w:eastAsiaTheme="minorHAnsi" w:hAnsi="Gotham" w:cstheme="minorBidi"/>
          <w:b/>
          <w:lang w:val="es-CO" w:eastAsia="en-US"/>
        </w:rPr>
      </w:pPr>
    </w:p>
    <w:p w14:paraId="52E19642"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 w:eastAsiaTheme="minorHAnsi" w:hAnsi="Gotham" w:cstheme="minorBidi"/>
          <w:b/>
          <w:lang w:val="es-CO" w:eastAsia="en-US"/>
        </w:rPr>
        <w:t>ARTICULO 12.- VISITAS:</w:t>
      </w:r>
      <w:r w:rsidRPr="000C32DD">
        <w:rPr>
          <w:rFonts w:ascii="GothamBook" w:eastAsiaTheme="minorHAnsi" w:hAnsi="GothamBook" w:cstheme="minorBidi"/>
          <w:b/>
          <w:lang w:val="es-CO" w:eastAsia="en-US"/>
        </w:rPr>
        <w:t xml:space="preserve"> </w:t>
      </w:r>
      <w:r w:rsidRPr="000C32DD">
        <w:rPr>
          <w:rFonts w:ascii="GothamBook" w:eastAsiaTheme="minorHAnsi" w:hAnsi="GothamBook" w:cstheme="minorBidi"/>
          <w:lang w:val="es-CO" w:eastAsia="en-US"/>
        </w:rPr>
        <w:t xml:space="preserve">El horario de visita de la CASA MATERNA AYDEE USTA será de lunes a domingo de 8:00 a 10:00 a.m. y de 2:00 a 4:00 p.m. Bajo </w:t>
      </w:r>
      <w:r w:rsidRPr="000C32DD">
        <w:rPr>
          <w:rFonts w:ascii="GothamBook" w:eastAsiaTheme="minorHAnsi" w:hAnsi="GothamBook" w:cstheme="minorBidi"/>
          <w:lang w:val="es-CO" w:eastAsia="en-US"/>
        </w:rPr>
        <w:lastRenderedPageBreak/>
        <w:t>ninguna forma se permitirán visitas nocturnas o en horario diferente al estipulado.</w:t>
      </w:r>
    </w:p>
    <w:p w14:paraId="334E3E70" w14:textId="77777777" w:rsidR="000C32DD" w:rsidRPr="000C32DD" w:rsidRDefault="000C32DD" w:rsidP="000C32DD">
      <w:pPr>
        <w:jc w:val="both"/>
        <w:rPr>
          <w:rFonts w:ascii="GothamBook" w:eastAsiaTheme="minorHAnsi" w:hAnsi="GothamBook" w:cstheme="minorBidi"/>
          <w:lang w:val="es-CO" w:eastAsia="en-US"/>
        </w:rPr>
      </w:pPr>
    </w:p>
    <w:p w14:paraId="5BBE2E12"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 w:eastAsiaTheme="minorHAnsi" w:hAnsi="Gotham" w:cstheme="minorBidi"/>
          <w:b/>
          <w:lang w:val="es-CO" w:eastAsia="en-US"/>
        </w:rPr>
        <w:t>ARTICULO 13.- ACOMPAÑANTES:</w:t>
      </w:r>
      <w:r w:rsidRPr="000C32DD">
        <w:rPr>
          <w:rFonts w:ascii="GothamBook" w:eastAsiaTheme="minorHAnsi" w:hAnsi="GothamBook" w:cstheme="minorBidi"/>
          <w:b/>
          <w:lang w:val="es-CO" w:eastAsia="en-US"/>
        </w:rPr>
        <w:t xml:space="preserve"> </w:t>
      </w:r>
      <w:r w:rsidRPr="000C32DD">
        <w:rPr>
          <w:rFonts w:ascii="GothamBook" w:eastAsiaTheme="minorHAnsi" w:hAnsi="GothamBook" w:cstheme="minorBidi"/>
          <w:lang w:val="es-CO" w:eastAsia="en-US"/>
        </w:rPr>
        <w:t>En a CASA MATERNA AYDEE USTA, no se permitirá familiar o acompañante en la casa materna, diferente a las visitas permitidas en los horarios establecidos.</w:t>
      </w:r>
    </w:p>
    <w:p w14:paraId="29FA4B25" w14:textId="77777777" w:rsidR="000C32DD" w:rsidRPr="000C32DD" w:rsidRDefault="000C32DD" w:rsidP="000C32DD">
      <w:pPr>
        <w:jc w:val="both"/>
        <w:rPr>
          <w:rFonts w:ascii="GothamBook" w:eastAsiaTheme="minorHAnsi" w:hAnsi="GothamBook" w:cstheme="minorBidi"/>
          <w:lang w:val="es-CO" w:eastAsia="en-US"/>
        </w:rPr>
      </w:pPr>
    </w:p>
    <w:p w14:paraId="0221A5C8"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 w:eastAsiaTheme="minorHAnsi" w:hAnsi="Gotham" w:cstheme="minorBidi"/>
          <w:b/>
          <w:lang w:val="es-CO" w:eastAsia="en-US"/>
        </w:rPr>
        <w:t>ARTICICULO 14.-</w:t>
      </w:r>
      <w:r w:rsidRPr="000C32DD">
        <w:rPr>
          <w:rFonts w:ascii="Gotham" w:eastAsiaTheme="minorHAnsi" w:hAnsi="Gotham" w:cstheme="minorBidi"/>
          <w:lang w:val="es-CO" w:eastAsia="en-US"/>
        </w:rPr>
        <w:t xml:space="preserve"> MASCOTAS:</w:t>
      </w:r>
      <w:r w:rsidRPr="000C32DD">
        <w:rPr>
          <w:rFonts w:ascii="GothamBook" w:eastAsiaTheme="minorHAnsi" w:hAnsi="GothamBook" w:cstheme="minorBidi"/>
          <w:lang w:val="es-CO" w:eastAsia="en-US"/>
        </w:rPr>
        <w:t xml:space="preserve"> En a CASA MATERNA AYDEE USTA, no se permitirán mascotas de ningún tipo. </w:t>
      </w:r>
    </w:p>
    <w:p w14:paraId="6FBFF738"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 w:eastAsiaTheme="minorHAnsi" w:hAnsi="Gotham" w:cstheme="minorBidi"/>
          <w:b/>
          <w:lang w:val="es-CO" w:eastAsia="en-US"/>
        </w:rPr>
        <w:t>ARTÍCULO 15.- SERVICIOS BÁSICOS</w:t>
      </w:r>
      <w:r w:rsidRPr="000C32DD">
        <w:rPr>
          <w:rFonts w:ascii="Gotham" w:eastAsiaTheme="minorHAnsi" w:hAnsi="Gotham" w:cstheme="minorBidi"/>
          <w:lang w:val="es-CO" w:eastAsia="en-US"/>
        </w:rPr>
        <w:t xml:space="preserve">: </w:t>
      </w:r>
      <w:r w:rsidRPr="000C32DD">
        <w:rPr>
          <w:rFonts w:ascii="GothamBook" w:eastAsiaTheme="minorHAnsi" w:hAnsi="GothamBook" w:cstheme="minorBidi"/>
          <w:lang w:val="es-CO" w:eastAsia="en-US"/>
        </w:rPr>
        <w:t xml:space="preserve">La CASA MATERNA AYDEE USTA contará con los servicios públicos domiciliarios a cargo de la E.S.E. VIDASINÚ, para lo cual deberá contarse con las respectivas disponibilidades presupuestales. Así mismo será responsable de la contratación del personal de salud y servicios generales. </w:t>
      </w:r>
    </w:p>
    <w:p w14:paraId="327C0C11" w14:textId="77777777" w:rsidR="000C32DD" w:rsidRPr="000C32DD" w:rsidRDefault="000C32DD" w:rsidP="000C32DD">
      <w:pPr>
        <w:jc w:val="both"/>
        <w:rPr>
          <w:rFonts w:ascii="GothamBook" w:eastAsiaTheme="minorHAnsi" w:hAnsi="GothamBook" w:cstheme="minorBidi"/>
          <w:lang w:val="es-CO" w:eastAsia="en-US"/>
        </w:rPr>
      </w:pPr>
    </w:p>
    <w:p w14:paraId="5BE7B13B"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Book" w:eastAsiaTheme="minorHAnsi" w:hAnsi="GothamBook" w:cstheme="minorBidi"/>
          <w:lang w:val="es-CO" w:eastAsia="en-US"/>
        </w:rPr>
        <w:t xml:space="preserve">La coordinadora de la CASA MATERNA AYDEE USTA, reportará a la oficina de Subdirección Administrativa de la E.S.E. VIDASINÚ las necesidades de mantenimiento que se requiera y los pedidos de insumos de la CASA MATERNA AYDEE USTA estarán sujetos a las fechas establecidas por la oficina de Almacén para tal fin. </w:t>
      </w:r>
    </w:p>
    <w:p w14:paraId="62870218" w14:textId="77777777" w:rsidR="000C32DD" w:rsidRPr="000C32DD" w:rsidRDefault="000C32DD" w:rsidP="000C32DD">
      <w:pPr>
        <w:jc w:val="both"/>
        <w:rPr>
          <w:rFonts w:ascii="GothamBook" w:eastAsiaTheme="minorHAnsi" w:hAnsi="GothamBook" w:cstheme="minorBidi"/>
          <w:lang w:val="es-CO" w:eastAsia="en-US"/>
        </w:rPr>
      </w:pPr>
    </w:p>
    <w:p w14:paraId="70682E81"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Book" w:eastAsiaTheme="minorHAnsi" w:hAnsi="GothamBook" w:cstheme="minorBidi"/>
          <w:lang w:val="es-CO" w:eastAsia="en-US"/>
        </w:rPr>
        <w:t xml:space="preserve">Cada usuaria podrá utilizar sus propios elementos de entretenimiento sin que se afecte la sana y pacífica convivencia con las otras maternas y el equipo de salud. </w:t>
      </w:r>
    </w:p>
    <w:p w14:paraId="67CCF842" w14:textId="77777777" w:rsidR="000C32DD" w:rsidRPr="000C32DD" w:rsidRDefault="000C32DD" w:rsidP="000C32DD">
      <w:pPr>
        <w:jc w:val="both"/>
        <w:rPr>
          <w:rFonts w:ascii="GothamBook" w:eastAsiaTheme="minorHAnsi" w:hAnsi="GothamBook" w:cstheme="minorBidi"/>
          <w:lang w:val="es-CO" w:eastAsia="en-US"/>
        </w:rPr>
      </w:pPr>
    </w:p>
    <w:p w14:paraId="3D5CDD4F"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Book" w:eastAsiaTheme="minorHAnsi" w:hAnsi="GothamBook" w:cstheme="minorBidi"/>
          <w:lang w:val="es-CO" w:eastAsia="en-US"/>
        </w:rPr>
        <w:t xml:space="preserve">La CASA MATERNA AYDEE USTA dispondrá de un auditorio que podrá ser utilizado para manualidades las cuales pueden ser guiadas por ellas mismas o por personal de apoyo. </w:t>
      </w:r>
    </w:p>
    <w:p w14:paraId="2EA2F7AB" w14:textId="77777777" w:rsidR="000C32DD" w:rsidRPr="000C32DD" w:rsidRDefault="000C32DD" w:rsidP="000C32DD">
      <w:pPr>
        <w:jc w:val="both"/>
        <w:rPr>
          <w:rFonts w:ascii="GothamBook" w:eastAsiaTheme="minorHAnsi" w:hAnsi="GothamBook" w:cstheme="minorBidi"/>
          <w:lang w:val="es-CO" w:eastAsia="en-US"/>
        </w:rPr>
      </w:pPr>
    </w:p>
    <w:p w14:paraId="3D04180A"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 w:eastAsiaTheme="minorHAnsi" w:hAnsi="Gotham" w:cstheme="minorBidi"/>
          <w:b/>
          <w:lang w:val="es-CO" w:eastAsia="en-US"/>
        </w:rPr>
        <w:t>ARTÍCULO 16.- COCINA Y ALIMENTOS:</w:t>
      </w:r>
      <w:r w:rsidRPr="000C32DD">
        <w:rPr>
          <w:rFonts w:ascii="GothamBook" w:eastAsiaTheme="minorHAnsi" w:hAnsi="GothamBook" w:cstheme="minorBidi"/>
          <w:lang w:val="es-CO" w:eastAsia="en-US"/>
        </w:rPr>
        <w:t xml:space="preserve"> Las gestantes podrán hacer uso de las instalaciones de cocina y comedor de la CASA MATERNA AYDEE USTA, sin embargo, cada día deberán elaborar un único menú para el consumo de todo el personal que se encuentre en el albergue, empleando los enseres disponibles en la cocina, dejando el área limpia y organizada siempre después de su uso. En casos excepcionales de alto riesgo en que las embarazadas no puedan cocinar, el personal de la casa materna proveerá los alimentos ya preparados.</w:t>
      </w:r>
    </w:p>
    <w:p w14:paraId="611B04F5" w14:textId="77777777" w:rsidR="000C32DD" w:rsidRPr="000C32DD" w:rsidRDefault="000C32DD" w:rsidP="000C32DD">
      <w:pPr>
        <w:jc w:val="both"/>
        <w:rPr>
          <w:rFonts w:ascii="GothamBook" w:eastAsiaTheme="minorHAnsi" w:hAnsi="GothamBook" w:cstheme="minorBidi"/>
          <w:lang w:val="es-CO" w:eastAsia="en-US"/>
        </w:rPr>
      </w:pPr>
    </w:p>
    <w:p w14:paraId="649A1639"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Book" w:eastAsiaTheme="minorHAnsi" w:hAnsi="GothamBook" w:cstheme="minorBidi"/>
          <w:lang w:val="es-CO" w:eastAsia="en-US"/>
        </w:rPr>
        <w:t xml:space="preserve">De la misma manera deberá garantizarse la organización y limpieza del comedor el cual será el único espacio en el cual se podrán consumir los alimentos. </w:t>
      </w:r>
    </w:p>
    <w:p w14:paraId="06538624" w14:textId="77777777" w:rsidR="000C32DD" w:rsidRPr="000C32DD" w:rsidRDefault="000C32DD" w:rsidP="000C32DD">
      <w:pPr>
        <w:jc w:val="both"/>
        <w:rPr>
          <w:rFonts w:ascii="GothamBook" w:eastAsiaTheme="minorHAnsi" w:hAnsi="GothamBook" w:cstheme="minorBidi"/>
          <w:lang w:val="es-CO" w:eastAsia="en-US"/>
        </w:rPr>
      </w:pPr>
    </w:p>
    <w:p w14:paraId="4D4DC91A"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Book" w:eastAsiaTheme="minorHAnsi" w:hAnsi="GothamBook" w:cstheme="minorBidi"/>
          <w:lang w:val="es-CO" w:eastAsia="en-US"/>
        </w:rPr>
        <w:t xml:space="preserve">Las gestantes, puérperas y madres podrán aportar a la CASA MATERNA AYDEE USTA alimentos propios de la región (frutas, verduras, legumbres) así como carnes y demás proteínas producidos o cultivados en sus hogares.   </w:t>
      </w:r>
    </w:p>
    <w:p w14:paraId="3C28C2DC" w14:textId="77777777" w:rsidR="000C32DD" w:rsidRPr="000C32DD" w:rsidRDefault="000C32DD" w:rsidP="000C32DD">
      <w:pPr>
        <w:jc w:val="both"/>
        <w:rPr>
          <w:rFonts w:ascii="GothamBook" w:eastAsiaTheme="minorHAnsi" w:hAnsi="GothamBook" w:cstheme="minorBidi"/>
          <w:lang w:val="es-CO" w:eastAsia="en-US"/>
        </w:rPr>
      </w:pPr>
    </w:p>
    <w:p w14:paraId="02C858A7"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Book" w:eastAsiaTheme="minorHAnsi" w:hAnsi="GothamBook" w:cstheme="minorBidi"/>
          <w:lang w:val="es-CO" w:eastAsia="en-US"/>
        </w:rPr>
        <w:t>Sin perjuicio de lo anterior, la E.S.E. VIDASINÚ podrá gestionar donaciones de alimentos con base al listado proporcionado por el coordinador de la CASA MATERNA AYDEE USTA.</w:t>
      </w:r>
    </w:p>
    <w:p w14:paraId="5AFDB344" w14:textId="77777777" w:rsidR="000C32DD" w:rsidRPr="000C32DD" w:rsidRDefault="000C32DD" w:rsidP="000C32DD">
      <w:pPr>
        <w:jc w:val="both"/>
        <w:rPr>
          <w:rFonts w:ascii="GothamBook" w:eastAsiaTheme="minorHAnsi" w:hAnsi="GothamBook" w:cstheme="minorBidi"/>
          <w:lang w:val="es-CO" w:eastAsia="en-US"/>
        </w:rPr>
      </w:pPr>
    </w:p>
    <w:p w14:paraId="51D3252D"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 w:eastAsiaTheme="minorHAnsi" w:hAnsi="Gotham" w:cstheme="minorBidi"/>
          <w:b/>
          <w:lang w:val="es-CO" w:eastAsia="en-US"/>
        </w:rPr>
        <w:t>ARTÍCULO 17.- MANEJO DE LA CASA:</w:t>
      </w:r>
      <w:r w:rsidRPr="000C32DD">
        <w:rPr>
          <w:rFonts w:ascii="Gotham" w:eastAsiaTheme="minorHAnsi" w:hAnsi="Gotham" w:cstheme="minorBidi"/>
          <w:lang w:val="es-CO" w:eastAsia="en-US"/>
        </w:rPr>
        <w:t xml:space="preserve"> </w:t>
      </w:r>
      <w:r w:rsidRPr="000C32DD">
        <w:rPr>
          <w:rFonts w:ascii="GothamBook" w:eastAsiaTheme="minorHAnsi" w:hAnsi="GothamBook" w:cstheme="minorBidi"/>
          <w:lang w:val="es-CO" w:eastAsia="en-US"/>
        </w:rPr>
        <w:t xml:space="preserve">Los procedimientos de aseo y sostenibilidad del orden de la CASA MATERNA AYDEE USTA, estarán a cargo de las usuarias beneficiarias, motivándolas a continuar con las acciones de la vida cotidiana en el hogar tales como lavar, recoger y ordenar su propia ropa y la preparación de sus alimentos. </w:t>
      </w:r>
    </w:p>
    <w:p w14:paraId="2C46084A" w14:textId="77777777" w:rsidR="000C32DD" w:rsidRPr="000C32DD" w:rsidRDefault="000C32DD" w:rsidP="000C32DD">
      <w:pPr>
        <w:jc w:val="both"/>
        <w:rPr>
          <w:rFonts w:ascii="GothamBook" w:eastAsiaTheme="minorHAnsi" w:hAnsi="GothamBook" w:cstheme="minorBidi"/>
          <w:lang w:val="es-CO" w:eastAsia="en-US"/>
        </w:rPr>
      </w:pPr>
    </w:p>
    <w:p w14:paraId="15B8C9AA"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Book" w:eastAsiaTheme="minorHAnsi" w:hAnsi="GothamBook" w:cstheme="minorBidi"/>
          <w:lang w:val="es-CO" w:eastAsia="en-US"/>
        </w:rPr>
        <w:t xml:space="preserve">No se permitirá el uso de los barandales de las camillas para colgar ropa húmeda ni ninguna otra práctica que afecte el adecuado mantenimiento de los enceres de la casa. </w:t>
      </w:r>
    </w:p>
    <w:p w14:paraId="6D1D3CDF" w14:textId="6125050A" w:rsidR="000C32DD" w:rsidRPr="000C32DD" w:rsidRDefault="000C32DD" w:rsidP="000C32DD">
      <w:pPr>
        <w:jc w:val="both"/>
        <w:rPr>
          <w:rFonts w:ascii="GothamBook" w:eastAsiaTheme="minorHAnsi" w:hAnsi="GothamBook" w:cstheme="minorBidi"/>
          <w:lang w:val="es-CO" w:eastAsia="en-US"/>
        </w:rPr>
      </w:pPr>
      <w:r w:rsidRPr="000C32DD">
        <w:rPr>
          <w:rFonts w:ascii="GothamBook" w:eastAsiaTheme="minorHAnsi" w:hAnsi="GothamBook" w:cstheme="minorBidi"/>
          <w:lang w:val="es-CO" w:eastAsia="en-US"/>
        </w:rPr>
        <w:t xml:space="preserve">La E.S.E. VIDASINÚ favorecerá la realización de jornadas de aseo con personal entrenado para tal fin. Así mismo, el personal asistencial a cargo de la CASA MATERNA AYDEE USTA determinará al ingreso de las maternas, puérperas o madres, quién se encuentra imposibilitada para realizar tareas correspondientes al manejo de la casa. </w:t>
      </w:r>
    </w:p>
    <w:p w14:paraId="15B5271B" w14:textId="77777777" w:rsidR="000C32DD" w:rsidRPr="000C32DD" w:rsidRDefault="000C32DD" w:rsidP="000C32DD">
      <w:pPr>
        <w:jc w:val="both"/>
        <w:rPr>
          <w:rFonts w:ascii="GothamBook" w:eastAsiaTheme="minorHAnsi" w:hAnsi="GothamBook" w:cstheme="minorBidi"/>
          <w:lang w:val="es-CO" w:eastAsia="en-US"/>
        </w:rPr>
      </w:pPr>
    </w:p>
    <w:p w14:paraId="61AA0675"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 w:eastAsiaTheme="minorHAnsi" w:hAnsi="Gotham" w:cstheme="minorBidi"/>
          <w:b/>
          <w:lang w:val="es-CO" w:eastAsia="en-US"/>
        </w:rPr>
        <w:t xml:space="preserve">ARTÍCULO 18.- </w:t>
      </w:r>
      <w:bookmarkStart w:id="0" w:name="_GoBack"/>
      <w:r w:rsidRPr="000C32DD">
        <w:rPr>
          <w:rFonts w:ascii="Gotham" w:eastAsiaTheme="minorHAnsi" w:hAnsi="Gotham" w:cstheme="minorBidi"/>
          <w:b/>
          <w:lang w:val="es-CO" w:eastAsia="en-US"/>
        </w:rPr>
        <w:t>SEGUIMIENTO DEL PERSONAL DE SALUD Y CONTROL PRENATAL:</w:t>
      </w:r>
      <w:r w:rsidRPr="000C32DD">
        <w:rPr>
          <w:rFonts w:ascii="GothamBook" w:eastAsiaTheme="minorHAnsi" w:hAnsi="GothamBook" w:cstheme="minorBidi"/>
          <w:lang w:val="es-CO" w:eastAsia="en-US"/>
        </w:rPr>
        <w:t xml:space="preserve"> El equipo interdisciplinario de salud asignado a la CASA MATERNA AYDEE USTA realizará seguimiento y monitoreo que permita el normal desarrollo de actividades de Información, educación y comunicación a las maternas, puérperas y madres, haciendo especial énfasis en los signos de alarma de la embarazada, puérpera y recién nacido y lactancia materna, atendiendo las directrices institucionales. </w:t>
      </w:r>
      <w:bookmarkEnd w:id="0"/>
    </w:p>
    <w:p w14:paraId="52C69390" w14:textId="77777777" w:rsidR="000C32DD" w:rsidRPr="000C32DD" w:rsidRDefault="000C32DD" w:rsidP="000C32DD">
      <w:pPr>
        <w:jc w:val="both"/>
        <w:rPr>
          <w:rFonts w:ascii="GothamBook" w:eastAsiaTheme="minorHAnsi" w:hAnsi="GothamBook" w:cstheme="minorBidi"/>
          <w:b/>
          <w:lang w:val="es-CO" w:eastAsia="en-US"/>
        </w:rPr>
      </w:pPr>
    </w:p>
    <w:p w14:paraId="2717EC15"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 w:eastAsiaTheme="minorHAnsi" w:hAnsi="Gotham" w:cstheme="minorBidi"/>
          <w:b/>
          <w:lang w:val="es-CO" w:eastAsia="en-US"/>
        </w:rPr>
        <w:t>ARTÍCULO 19.- GRATUIDAD DEL SERVICIO:</w:t>
      </w:r>
      <w:r w:rsidRPr="000C32DD">
        <w:rPr>
          <w:rFonts w:ascii="GothamBook" w:eastAsiaTheme="minorHAnsi" w:hAnsi="GothamBook" w:cstheme="minorBidi"/>
          <w:lang w:val="es-CO" w:eastAsia="en-US"/>
        </w:rPr>
        <w:t xml:space="preserve"> El albergue brindado en la CASA MATERNA AYDEE USTA es gratuito para las gestantes, puérperas, madres beneficiarias, quedando prohibido cobro alguno por el uso de las instalaciones. </w:t>
      </w:r>
    </w:p>
    <w:p w14:paraId="5BC8A344" w14:textId="77777777" w:rsidR="000C32DD" w:rsidRPr="000C32DD" w:rsidRDefault="000C32DD" w:rsidP="000C32DD">
      <w:pPr>
        <w:jc w:val="both"/>
        <w:rPr>
          <w:rFonts w:ascii="GothamBook" w:eastAsiaTheme="minorHAnsi" w:hAnsi="GothamBook" w:cstheme="minorBidi"/>
          <w:b/>
          <w:lang w:val="es-CO" w:eastAsia="en-US"/>
        </w:rPr>
      </w:pPr>
    </w:p>
    <w:p w14:paraId="3B2C460A" w14:textId="77777777" w:rsidR="000C32DD" w:rsidRPr="000C32DD" w:rsidRDefault="000C32DD" w:rsidP="000C32DD">
      <w:pPr>
        <w:jc w:val="center"/>
        <w:rPr>
          <w:rFonts w:ascii="Gotham" w:eastAsiaTheme="minorHAnsi" w:hAnsi="Gotham" w:cstheme="minorBidi"/>
          <w:b/>
          <w:lang w:val="es-CO" w:eastAsia="en-US"/>
        </w:rPr>
      </w:pPr>
      <w:r w:rsidRPr="000C32DD">
        <w:rPr>
          <w:rFonts w:ascii="Gotham" w:eastAsiaTheme="minorHAnsi" w:hAnsi="Gotham" w:cstheme="minorBidi"/>
          <w:b/>
          <w:lang w:val="es-CO" w:eastAsia="en-US"/>
        </w:rPr>
        <w:t>CAPITULO II</w:t>
      </w:r>
    </w:p>
    <w:p w14:paraId="2C87BB69" w14:textId="77777777" w:rsidR="000C32DD" w:rsidRPr="000C32DD" w:rsidRDefault="000C32DD" w:rsidP="000C32DD">
      <w:pPr>
        <w:jc w:val="center"/>
        <w:rPr>
          <w:rFonts w:ascii="Gotham" w:eastAsiaTheme="minorHAnsi" w:hAnsi="Gotham" w:cstheme="minorBidi"/>
          <w:b/>
          <w:lang w:val="es-CO" w:eastAsia="en-US"/>
        </w:rPr>
      </w:pPr>
      <w:r w:rsidRPr="000C32DD">
        <w:rPr>
          <w:rFonts w:ascii="Gotham" w:eastAsiaTheme="minorHAnsi" w:hAnsi="Gotham" w:cstheme="minorBidi"/>
          <w:b/>
          <w:lang w:val="es-CO" w:eastAsia="en-US"/>
        </w:rPr>
        <w:t>DE LAS INSTITUCIONES LOCALES Y GUBERNAMENTALES</w:t>
      </w:r>
    </w:p>
    <w:p w14:paraId="6E2D7373" w14:textId="77777777" w:rsidR="000C32DD" w:rsidRPr="000C32DD" w:rsidRDefault="000C32DD" w:rsidP="000C32DD">
      <w:pPr>
        <w:jc w:val="center"/>
        <w:rPr>
          <w:rFonts w:ascii="Gotham" w:eastAsiaTheme="minorHAnsi" w:hAnsi="Gotham" w:cstheme="minorBidi"/>
          <w:b/>
          <w:lang w:val="es-CO" w:eastAsia="en-US"/>
        </w:rPr>
      </w:pPr>
    </w:p>
    <w:p w14:paraId="60B2E77B"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 w:eastAsiaTheme="minorHAnsi" w:hAnsi="Gotham" w:cstheme="minorBidi"/>
          <w:b/>
          <w:lang w:val="es-CO" w:eastAsia="en-US"/>
        </w:rPr>
        <w:lastRenderedPageBreak/>
        <w:t>ARTÍCULO 20.- COMITÉ DE APOYO PARA FUNCIONAMIENTO:</w:t>
      </w:r>
      <w:r w:rsidRPr="000C32DD">
        <w:rPr>
          <w:rFonts w:ascii="GothamBook" w:eastAsiaTheme="minorHAnsi" w:hAnsi="GothamBook" w:cstheme="minorBidi"/>
          <w:lang w:val="es-CO" w:eastAsia="en-US"/>
        </w:rPr>
        <w:t xml:space="preserve"> La CASA MATERNA AYDEE USTA contará con un comité de apoyo para su funcionamiento, el cual tendrá entre otras las siguientes funciones:</w:t>
      </w:r>
    </w:p>
    <w:p w14:paraId="4A673851" w14:textId="77777777" w:rsidR="000C32DD" w:rsidRPr="000C32DD" w:rsidRDefault="000C32DD" w:rsidP="000C32DD">
      <w:pPr>
        <w:numPr>
          <w:ilvl w:val="0"/>
          <w:numId w:val="7"/>
        </w:numPr>
        <w:spacing w:after="160" w:line="259" w:lineRule="auto"/>
        <w:ind w:left="567" w:hanging="567"/>
        <w:contextualSpacing/>
        <w:jc w:val="both"/>
        <w:rPr>
          <w:rFonts w:ascii="GothamBook" w:eastAsiaTheme="minorHAnsi" w:hAnsi="GothamBook" w:cstheme="minorBidi"/>
          <w:lang w:val="es-CO" w:eastAsia="en-US"/>
        </w:rPr>
      </w:pPr>
      <w:r w:rsidRPr="000C32DD">
        <w:rPr>
          <w:rFonts w:ascii="GothamBook" w:eastAsiaTheme="minorHAnsi" w:hAnsi="GothamBook" w:cstheme="minorBidi"/>
          <w:lang w:val="es-CO" w:eastAsia="en-US"/>
        </w:rPr>
        <w:t xml:space="preserve">Cumplir y hacer cumplir el presente reglamento. </w:t>
      </w:r>
    </w:p>
    <w:p w14:paraId="74E86512" w14:textId="77777777" w:rsidR="000C32DD" w:rsidRPr="000C32DD" w:rsidRDefault="000C32DD" w:rsidP="000C32DD">
      <w:pPr>
        <w:numPr>
          <w:ilvl w:val="0"/>
          <w:numId w:val="7"/>
        </w:numPr>
        <w:spacing w:after="160" w:line="259" w:lineRule="auto"/>
        <w:ind w:left="567" w:hanging="567"/>
        <w:contextualSpacing/>
        <w:jc w:val="both"/>
        <w:rPr>
          <w:rFonts w:ascii="GothamBook" w:eastAsiaTheme="minorHAnsi" w:hAnsi="GothamBook" w:cstheme="minorBidi"/>
          <w:lang w:val="es-CO" w:eastAsia="en-US"/>
        </w:rPr>
      </w:pPr>
      <w:r w:rsidRPr="000C32DD">
        <w:rPr>
          <w:rFonts w:ascii="GothamBook" w:eastAsiaTheme="minorHAnsi" w:hAnsi="GothamBook" w:cstheme="minorBidi"/>
          <w:lang w:val="es-CO" w:eastAsia="en-US"/>
        </w:rPr>
        <w:t>Gestionar de forma permanente los recursos necesarios para el funcionamiento y la sostenibilidad de la CASA MATERNA AYDEE USTA.</w:t>
      </w:r>
    </w:p>
    <w:p w14:paraId="127A6817" w14:textId="77777777" w:rsidR="000C32DD" w:rsidRPr="000C32DD" w:rsidRDefault="000C32DD" w:rsidP="000C32DD">
      <w:pPr>
        <w:numPr>
          <w:ilvl w:val="0"/>
          <w:numId w:val="7"/>
        </w:numPr>
        <w:spacing w:after="160" w:line="259" w:lineRule="auto"/>
        <w:ind w:left="567" w:hanging="567"/>
        <w:contextualSpacing/>
        <w:jc w:val="both"/>
        <w:rPr>
          <w:rFonts w:ascii="GothamBook" w:eastAsiaTheme="minorHAnsi" w:hAnsi="GothamBook" w:cstheme="minorBidi"/>
          <w:lang w:val="es-CO" w:eastAsia="en-US"/>
        </w:rPr>
      </w:pPr>
      <w:r w:rsidRPr="000C32DD">
        <w:rPr>
          <w:rFonts w:ascii="GothamBook" w:eastAsiaTheme="minorHAnsi" w:hAnsi="GothamBook" w:cstheme="minorBidi"/>
          <w:lang w:val="es-CO" w:eastAsia="en-US"/>
        </w:rPr>
        <w:t>Tomar decisiones operativas para el funcionamiento de la CASA MATERNA AYDEE USTA.</w:t>
      </w:r>
    </w:p>
    <w:p w14:paraId="7CF7FA44" w14:textId="77777777" w:rsidR="000C32DD" w:rsidRPr="000C32DD" w:rsidRDefault="000C32DD" w:rsidP="000C32DD">
      <w:pPr>
        <w:numPr>
          <w:ilvl w:val="0"/>
          <w:numId w:val="7"/>
        </w:numPr>
        <w:spacing w:after="160" w:line="259" w:lineRule="auto"/>
        <w:ind w:left="567" w:hanging="567"/>
        <w:contextualSpacing/>
        <w:jc w:val="both"/>
        <w:rPr>
          <w:rFonts w:ascii="GothamBook" w:eastAsiaTheme="minorHAnsi" w:hAnsi="GothamBook" w:cstheme="minorBidi"/>
          <w:lang w:val="es-CO" w:eastAsia="en-US"/>
        </w:rPr>
      </w:pPr>
      <w:r w:rsidRPr="000C32DD">
        <w:rPr>
          <w:rFonts w:ascii="GothamBook" w:eastAsiaTheme="minorHAnsi" w:hAnsi="GothamBook" w:cstheme="minorBidi"/>
          <w:lang w:val="es-CO" w:eastAsia="en-US"/>
        </w:rPr>
        <w:t>Supervisar al personal operativo, administrativo y técnico, asignado en la CASA MATERNA AYDEE USTA.</w:t>
      </w:r>
    </w:p>
    <w:p w14:paraId="50490095" w14:textId="77777777" w:rsidR="000C32DD" w:rsidRPr="000C32DD" w:rsidRDefault="000C32DD" w:rsidP="000C32DD">
      <w:pPr>
        <w:numPr>
          <w:ilvl w:val="0"/>
          <w:numId w:val="7"/>
        </w:numPr>
        <w:spacing w:after="160" w:line="259" w:lineRule="auto"/>
        <w:ind w:left="567" w:hanging="567"/>
        <w:contextualSpacing/>
        <w:jc w:val="both"/>
        <w:rPr>
          <w:rFonts w:ascii="GothamBook" w:eastAsiaTheme="minorHAnsi" w:hAnsi="GothamBook" w:cstheme="minorBidi"/>
          <w:lang w:val="es-CO" w:eastAsia="en-US"/>
        </w:rPr>
      </w:pPr>
      <w:r w:rsidRPr="000C32DD">
        <w:rPr>
          <w:rFonts w:ascii="GothamBook" w:eastAsiaTheme="minorHAnsi" w:hAnsi="GothamBook" w:cstheme="minorBidi"/>
          <w:lang w:val="es-CO" w:eastAsia="en-US"/>
        </w:rPr>
        <w:t>Autorizar y acreditar a personas voluntarias de apoyo a la CASA MATERNA AYDEE USTA.</w:t>
      </w:r>
    </w:p>
    <w:p w14:paraId="1BA833F7" w14:textId="77777777" w:rsidR="000C32DD" w:rsidRPr="000C32DD" w:rsidRDefault="000C32DD" w:rsidP="000C32DD">
      <w:pPr>
        <w:numPr>
          <w:ilvl w:val="0"/>
          <w:numId w:val="7"/>
        </w:numPr>
        <w:spacing w:after="160" w:line="259" w:lineRule="auto"/>
        <w:ind w:left="567" w:hanging="567"/>
        <w:contextualSpacing/>
        <w:jc w:val="both"/>
        <w:rPr>
          <w:rFonts w:ascii="GothamBook" w:eastAsiaTheme="minorHAnsi" w:hAnsi="GothamBook" w:cstheme="minorBidi"/>
          <w:lang w:val="es-CO" w:eastAsia="en-US"/>
        </w:rPr>
      </w:pPr>
      <w:r w:rsidRPr="000C32DD">
        <w:rPr>
          <w:rFonts w:ascii="GothamBook" w:eastAsiaTheme="minorHAnsi" w:hAnsi="GothamBook" w:cstheme="minorBidi"/>
          <w:lang w:val="es-CO" w:eastAsia="en-US"/>
        </w:rPr>
        <w:t xml:space="preserve">Gestionar convenios para asegurar la provisión de los alimentos. </w:t>
      </w:r>
    </w:p>
    <w:p w14:paraId="1EDE4A6C" w14:textId="77777777" w:rsidR="000C32DD" w:rsidRPr="000C32DD" w:rsidRDefault="000C32DD" w:rsidP="000C32DD">
      <w:pPr>
        <w:numPr>
          <w:ilvl w:val="0"/>
          <w:numId w:val="7"/>
        </w:numPr>
        <w:spacing w:after="160" w:line="259" w:lineRule="auto"/>
        <w:ind w:left="567" w:hanging="567"/>
        <w:contextualSpacing/>
        <w:jc w:val="both"/>
        <w:rPr>
          <w:rFonts w:ascii="GothamBook" w:eastAsiaTheme="minorHAnsi" w:hAnsi="GothamBook" w:cstheme="minorBidi"/>
          <w:lang w:val="es-CO" w:eastAsia="en-US"/>
        </w:rPr>
      </w:pPr>
      <w:r w:rsidRPr="000C32DD">
        <w:rPr>
          <w:rFonts w:ascii="GothamBook" w:eastAsiaTheme="minorHAnsi" w:hAnsi="GothamBook" w:cstheme="minorBidi"/>
          <w:lang w:val="es-CO" w:eastAsia="en-US"/>
        </w:rPr>
        <w:t>Llevar un control estricto de los alimentos donados y su consumo.</w:t>
      </w:r>
    </w:p>
    <w:p w14:paraId="50D9D3D8" w14:textId="77777777" w:rsidR="000C32DD" w:rsidRPr="000C32DD" w:rsidRDefault="000C32DD" w:rsidP="000C32DD">
      <w:pPr>
        <w:numPr>
          <w:ilvl w:val="0"/>
          <w:numId w:val="7"/>
        </w:numPr>
        <w:spacing w:after="160" w:line="259" w:lineRule="auto"/>
        <w:ind w:left="567" w:hanging="567"/>
        <w:contextualSpacing/>
        <w:jc w:val="both"/>
        <w:rPr>
          <w:rFonts w:ascii="GothamBook" w:eastAsiaTheme="minorHAnsi" w:hAnsi="GothamBook" w:cstheme="minorBidi"/>
          <w:lang w:val="es-CO" w:eastAsia="en-US"/>
        </w:rPr>
      </w:pPr>
      <w:r w:rsidRPr="000C32DD">
        <w:rPr>
          <w:rFonts w:ascii="GothamBook" w:eastAsiaTheme="minorHAnsi" w:hAnsi="GothamBook" w:cstheme="minorBidi"/>
          <w:lang w:val="es-CO" w:eastAsia="en-US"/>
        </w:rPr>
        <w:t>Velar por el consumo de alimentos adecuados.</w:t>
      </w:r>
    </w:p>
    <w:p w14:paraId="4FA0F1AA" w14:textId="77777777" w:rsidR="000C32DD" w:rsidRPr="000C32DD" w:rsidRDefault="000C32DD" w:rsidP="000C32DD">
      <w:pPr>
        <w:numPr>
          <w:ilvl w:val="0"/>
          <w:numId w:val="7"/>
        </w:numPr>
        <w:spacing w:after="160" w:line="259" w:lineRule="auto"/>
        <w:ind w:left="567" w:hanging="567"/>
        <w:contextualSpacing/>
        <w:jc w:val="both"/>
        <w:rPr>
          <w:rFonts w:ascii="GothamBook" w:eastAsiaTheme="minorHAnsi" w:hAnsi="GothamBook" w:cstheme="minorBidi"/>
          <w:lang w:val="es-CO" w:eastAsia="en-US"/>
        </w:rPr>
      </w:pPr>
      <w:r w:rsidRPr="000C32DD">
        <w:rPr>
          <w:rFonts w:ascii="GothamBook" w:eastAsiaTheme="minorHAnsi" w:hAnsi="GothamBook" w:cstheme="minorBidi"/>
          <w:lang w:val="es-CO" w:eastAsia="en-US"/>
        </w:rPr>
        <w:t xml:space="preserve">Gestionar el traslado inmediato de la usuaria beneficiaria que requiera de una referencia hacia otro nivel de atención. </w:t>
      </w:r>
    </w:p>
    <w:p w14:paraId="6C63EBAF" w14:textId="77777777" w:rsidR="000C32DD" w:rsidRPr="000C32DD" w:rsidRDefault="000C32DD" w:rsidP="000C32DD">
      <w:pPr>
        <w:numPr>
          <w:ilvl w:val="0"/>
          <w:numId w:val="7"/>
        </w:numPr>
        <w:spacing w:after="160" w:line="259" w:lineRule="auto"/>
        <w:ind w:left="567" w:hanging="567"/>
        <w:contextualSpacing/>
        <w:jc w:val="both"/>
        <w:rPr>
          <w:rFonts w:ascii="GothamBook" w:eastAsiaTheme="minorHAnsi" w:hAnsi="GothamBook" w:cstheme="minorBidi"/>
          <w:lang w:val="es-CO" w:eastAsia="en-US"/>
        </w:rPr>
      </w:pPr>
      <w:r w:rsidRPr="000C32DD">
        <w:rPr>
          <w:rFonts w:ascii="GothamBook" w:eastAsiaTheme="minorHAnsi" w:hAnsi="GothamBook" w:cstheme="minorBidi"/>
          <w:lang w:val="es-CO" w:eastAsia="en-US"/>
        </w:rPr>
        <w:t xml:space="preserve">Asegurar que los servicios de urgencia de la ESE VIDASINÚ cumplan oportunamente con sus funciones en el ejercicio de recibir a la usuaria beneficiaria para ser atendida. </w:t>
      </w:r>
    </w:p>
    <w:p w14:paraId="50558C1D" w14:textId="77777777" w:rsidR="000C32DD" w:rsidRPr="000C32DD" w:rsidRDefault="000C32DD" w:rsidP="000C32DD">
      <w:pPr>
        <w:jc w:val="both"/>
        <w:rPr>
          <w:rFonts w:ascii="GothamBook" w:eastAsiaTheme="minorHAnsi" w:hAnsi="GothamBook" w:cstheme="minorBidi"/>
          <w:lang w:val="es-CO" w:eastAsia="en-US"/>
        </w:rPr>
      </w:pPr>
    </w:p>
    <w:p w14:paraId="7CED11F8"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 w:eastAsiaTheme="minorHAnsi" w:hAnsi="Gotham" w:cstheme="minorBidi"/>
          <w:b/>
          <w:lang w:val="es-CO" w:eastAsia="en-US"/>
        </w:rPr>
        <w:t xml:space="preserve">ARTÍCULO 21.- INTEGRANTES DEL COMITÉ DE APOYO PARA FUNCIONAMIENTO DE LA CASA MATERNA AYDEE USTA: </w:t>
      </w:r>
      <w:r w:rsidRPr="000C32DD">
        <w:rPr>
          <w:rFonts w:ascii="GothamBook" w:eastAsiaTheme="minorHAnsi" w:hAnsi="GothamBook" w:cstheme="minorBidi"/>
          <w:lang w:val="es-CO" w:eastAsia="en-US"/>
        </w:rPr>
        <w:t>El comité de apoyo para el funcionamiento</w:t>
      </w:r>
      <w:r w:rsidRPr="000C32DD">
        <w:rPr>
          <w:rFonts w:ascii="Gotham" w:eastAsiaTheme="minorHAnsi" w:hAnsi="Gotham" w:cstheme="minorBidi"/>
          <w:lang w:val="es-CO" w:eastAsia="en-US"/>
        </w:rPr>
        <w:t xml:space="preserve"> </w:t>
      </w:r>
      <w:r w:rsidRPr="000C32DD">
        <w:rPr>
          <w:rFonts w:ascii="GothamBook" w:eastAsiaTheme="minorHAnsi" w:hAnsi="GothamBook" w:cstheme="minorBidi"/>
          <w:lang w:val="es-CO" w:eastAsia="en-US"/>
        </w:rPr>
        <w:t>de la CASA MATERNA AYDEE USTA, estará conformado por:</w:t>
      </w:r>
    </w:p>
    <w:p w14:paraId="717E4CF2" w14:textId="77777777" w:rsidR="000C32DD" w:rsidRPr="000C32DD" w:rsidRDefault="000C32DD" w:rsidP="000C32DD">
      <w:pPr>
        <w:numPr>
          <w:ilvl w:val="0"/>
          <w:numId w:val="6"/>
        </w:numPr>
        <w:spacing w:after="160" w:line="259" w:lineRule="auto"/>
        <w:ind w:left="567" w:hanging="567"/>
        <w:contextualSpacing/>
        <w:jc w:val="both"/>
        <w:rPr>
          <w:rFonts w:ascii="GothamBook" w:eastAsiaTheme="minorHAnsi" w:hAnsi="GothamBook" w:cstheme="minorBidi"/>
          <w:lang w:val="es-CO" w:eastAsia="en-US"/>
        </w:rPr>
      </w:pPr>
      <w:r w:rsidRPr="000C32DD">
        <w:rPr>
          <w:rFonts w:ascii="GothamBook" w:eastAsiaTheme="minorHAnsi" w:hAnsi="GothamBook" w:cstheme="minorBidi"/>
          <w:lang w:val="es-CO" w:eastAsia="en-US"/>
        </w:rPr>
        <w:t>El(la) gerente de la E.S.E. VIDASINÚ, quien lo presidirá.</w:t>
      </w:r>
    </w:p>
    <w:p w14:paraId="5A65EFDE" w14:textId="448097F9" w:rsidR="000C32DD" w:rsidRPr="002E4CA8" w:rsidRDefault="00475CAD" w:rsidP="00014DCC">
      <w:pPr>
        <w:numPr>
          <w:ilvl w:val="0"/>
          <w:numId w:val="6"/>
        </w:numPr>
        <w:spacing w:after="160" w:line="259" w:lineRule="auto"/>
        <w:ind w:left="567" w:hanging="567"/>
        <w:contextualSpacing/>
        <w:jc w:val="both"/>
        <w:rPr>
          <w:rFonts w:ascii="GothamBook" w:eastAsiaTheme="minorHAnsi" w:hAnsi="GothamBook" w:cstheme="minorBidi"/>
          <w:lang w:val="es-CO" w:eastAsia="en-US"/>
        </w:rPr>
      </w:pPr>
      <w:r>
        <w:rPr>
          <w:rFonts w:ascii="GothamBook" w:eastAsiaTheme="minorHAnsi" w:hAnsi="GothamBook" w:cstheme="minorBidi"/>
          <w:lang w:val="es-CO" w:eastAsia="en-US"/>
        </w:rPr>
        <w:t>La</w:t>
      </w:r>
      <w:r w:rsidR="002E4CA8" w:rsidRPr="002E4CA8">
        <w:rPr>
          <w:rFonts w:ascii="GothamBook" w:eastAsiaTheme="minorHAnsi" w:hAnsi="GothamBook" w:cstheme="minorBidi"/>
          <w:lang w:val="es-CO" w:eastAsia="en-US"/>
        </w:rPr>
        <w:t xml:space="preserve"> </w:t>
      </w:r>
      <w:r w:rsidRPr="002E4CA8">
        <w:rPr>
          <w:rFonts w:ascii="GothamBook" w:eastAsiaTheme="minorHAnsi" w:hAnsi="GothamBook" w:cstheme="minorBidi"/>
          <w:lang w:val="es-CO" w:eastAsia="en-US"/>
        </w:rPr>
        <w:t>enfermera jef</w:t>
      </w:r>
      <w:r>
        <w:rPr>
          <w:rFonts w:ascii="GothamBook" w:eastAsiaTheme="minorHAnsi" w:hAnsi="GothamBook" w:cstheme="minorBidi"/>
          <w:lang w:val="es-CO" w:eastAsia="en-US"/>
        </w:rPr>
        <w:t>a</w:t>
      </w:r>
      <w:r w:rsidR="000C32DD" w:rsidRPr="002E4CA8">
        <w:rPr>
          <w:rFonts w:ascii="GothamBook" w:eastAsiaTheme="minorHAnsi" w:hAnsi="GothamBook" w:cstheme="minorBidi"/>
          <w:lang w:val="es-CO" w:eastAsia="en-US"/>
        </w:rPr>
        <w:t xml:space="preserve"> asignada a la CASA MATERNA AYDEE USTA, quien fungirá como secretaria permanente del comité.</w:t>
      </w:r>
    </w:p>
    <w:p w14:paraId="7985541B" w14:textId="77777777" w:rsidR="002E4CA8" w:rsidRPr="000C32DD" w:rsidRDefault="002E4CA8" w:rsidP="002E4CA8">
      <w:pPr>
        <w:numPr>
          <w:ilvl w:val="0"/>
          <w:numId w:val="6"/>
        </w:numPr>
        <w:spacing w:after="160" w:line="259" w:lineRule="auto"/>
        <w:ind w:left="567" w:hanging="567"/>
        <w:contextualSpacing/>
        <w:jc w:val="both"/>
        <w:rPr>
          <w:rFonts w:ascii="GothamBook" w:eastAsiaTheme="minorHAnsi" w:hAnsi="GothamBook" w:cstheme="minorBidi"/>
          <w:lang w:val="es-CO" w:eastAsia="en-US"/>
        </w:rPr>
      </w:pPr>
      <w:r>
        <w:rPr>
          <w:rFonts w:ascii="GothamBook" w:eastAsiaTheme="minorHAnsi" w:hAnsi="GothamBook" w:cstheme="minorBidi"/>
          <w:lang w:val="es-CO" w:eastAsia="en-US"/>
        </w:rPr>
        <w:t xml:space="preserve">El(la) Coordinador de PYP de la </w:t>
      </w:r>
      <w:r w:rsidRPr="000C32DD">
        <w:rPr>
          <w:rFonts w:ascii="GothamBook" w:eastAsiaTheme="minorHAnsi" w:hAnsi="GothamBook" w:cstheme="minorBidi"/>
          <w:lang w:val="es-CO" w:eastAsia="en-US"/>
        </w:rPr>
        <w:t>E.S.E. VIDASINÚ.</w:t>
      </w:r>
    </w:p>
    <w:p w14:paraId="2A39222F" w14:textId="6ED92A3D" w:rsidR="002E4CA8" w:rsidRPr="000C32DD" w:rsidRDefault="002E4CA8" w:rsidP="002E4CA8">
      <w:pPr>
        <w:numPr>
          <w:ilvl w:val="0"/>
          <w:numId w:val="6"/>
        </w:numPr>
        <w:spacing w:after="160" w:line="259" w:lineRule="auto"/>
        <w:ind w:left="567" w:hanging="567"/>
        <w:contextualSpacing/>
        <w:jc w:val="both"/>
        <w:rPr>
          <w:rFonts w:ascii="GothamBook" w:eastAsiaTheme="minorHAnsi" w:hAnsi="GothamBook" w:cstheme="minorBidi"/>
          <w:lang w:val="es-CO" w:eastAsia="en-US"/>
        </w:rPr>
      </w:pPr>
      <w:r>
        <w:rPr>
          <w:rFonts w:ascii="GothamBook" w:eastAsiaTheme="minorHAnsi" w:hAnsi="GothamBook" w:cstheme="minorBidi"/>
          <w:lang w:val="es-CO" w:eastAsia="en-US"/>
        </w:rPr>
        <w:t xml:space="preserve">El(la) Coordinador del área de urgencias de la </w:t>
      </w:r>
      <w:r w:rsidRPr="000C32DD">
        <w:rPr>
          <w:rFonts w:ascii="GothamBook" w:eastAsiaTheme="minorHAnsi" w:hAnsi="GothamBook" w:cstheme="minorBidi"/>
          <w:lang w:val="es-CO" w:eastAsia="en-US"/>
        </w:rPr>
        <w:t>E.S.E. VIDASINÚ.</w:t>
      </w:r>
    </w:p>
    <w:p w14:paraId="32CB63AA" w14:textId="4E6ABB97" w:rsidR="002E4CA8" w:rsidRPr="002E4CA8" w:rsidRDefault="002E4CA8" w:rsidP="002E4CA8">
      <w:pPr>
        <w:numPr>
          <w:ilvl w:val="0"/>
          <w:numId w:val="6"/>
        </w:numPr>
        <w:spacing w:after="160" w:line="259" w:lineRule="auto"/>
        <w:ind w:left="567" w:hanging="567"/>
        <w:contextualSpacing/>
        <w:jc w:val="both"/>
        <w:rPr>
          <w:rFonts w:ascii="GothamBook" w:eastAsiaTheme="minorHAnsi" w:hAnsi="GothamBook" w:cstheme="minorBidi"/>
          <w:lang w:val="es-CO" w:eastAsia="en-US"/>
        </w:rPr>
      </w:pPr>
      <w:r>
        <w:rPr>
          <w:rFonts w:ascii="GothamBook" w:eastAsiaTheme="minorHAnsi" w:hAnsi="GothamBook" w:cstheme="minorBidi"/>
          <w:lang w:val="es-CO" w:eastAsia="en-US"/>
        </w:rPr>
        <w:t xml:space="preserve">El(la) líder e PYP de la </w:t>
      </w:r>
      <w:r w:rsidRPr="000C32DD">
        <w:rPr>
          <w:rFonts w:ascii="GothamBook" w:eastAsiaTheme="minorHAnsi" w:hAnsi="GothamBook" w:cstheme="minorBidi"/>
          <w:lang w:val="es-CO" w:eastAsia="en-US"/>
        </w:rPr>
        <w:t>E.S.E. VIDASINÚ.</w:t>
      </w:r>
    </w:p>
    <w:p w14:paraId="1C0806C4" w14:textId="77777777" w:rsidR="002E4CA8" w:rsidRPr="000C32DD" w:rsidRDefault="002E4CA8" w:rsidP="002E4CA8">
      <w:pPr>
        <w:numPr>
          <w:ilvl w:val="0"/>
          <w:numId w:val="6"/>
        </w:numPr>
        <w:spacing w:after="160" w:line="259" w:lineRule="auto"/>
        <w:ind w:left="567" w:hanging="567"/>
        <w:contextualSpacing/>
        <w:jc w:val="both"/>
        <w:rPr>
          <w:rFonts w:ascii="GothamBook" w:eastAsiaTheme="minorHAnsi" w:hAnsi="GothamBook" w:cstheme="minorBidi"/>
          <w:lang w:val="es-CO" w:eastAsia="en-US"/>
        </w:rPr>
      </w:pPr>
      <w:r w:rsidRPr="000C32DD">
        <w:rPr>
          <w:rFonts w:ascii="GothamBook" w:eastAsiaTheme="minorHAnsi" w:hAnsi="GothamBook" w:cstheme="minorBidi"/>
          <w:lang w:val="es-CO" w:eastAsia="en-US"/>
        </w:rPr>
        <w:t>Una representante de la red de apoyo comunitaria de la E.S.E. VIDASINÚ.</w:t>
      </w:r>
    </w:p>
    <w:p w14:paraId="13B005A5" w14:textId="77777777" w:rsidR="000C32DD" w:rsidRPr="000C32DD" w:rsidRDefault="000C32DD" w:rsidP="000C32DD">
      <w:pPr>
        <w:contextualSpacing/>
        <w:jc w:val="both"/>
        <w:rPr>
          <w:rFonts w:ascii="GothamBook" w:eastAsiaTheme="minorHAnsi" w:hAnsi="GothamBook" w:cstheme="minorBidi"/>
          <w:lang w:val="es-CO" w:eastAsia="en-US"/>
        </w:rPr>
      </w:pPr>
    </w:p>
    <w:p w14:paraId="62D5574B" w14:textId="77777777" w:rsidR="000C32DD" w:rsidRPr="000C32DD" w:rsidRDefault="000C32DD" w:rsidP="000C32DD">
      <w:pPr>
        <w:jc w:val="both"/>
        <w:rPr>
          <w:rFonts w:ascii="GothamBook" w:eastAsiaTheme="minorHAnsi" w:hAnsi="GothamBook" w:cstheme="minorBidi"/>
          <w:lang w:val="es-CO" w:eastAsia="en-US"/>
        </w:rPr>
      </w:pPr>
      <w:r w:rsidRPr="000C32DD">
        <w:rPr>
          <w:rFonts w:ascii="Gotham" w:eastAsiaTheme="minorHAnsi" w:hAnsi="Gotham" w:cstheme="minorBidi"/>
          <w:b/>
          <w:lang w:val="es-CO" w:eastAsia="en-US"/>
        </w:rPr>
        <w:t>ARTÍCULO 22.- RELACIONES PÚBLICAS:</w:t>
      </w:r>
      <w:r w:rsidRPr="000C32DD">
        <w:rPr>
          <w:rFonts w:ascii="GothamBook" w:eastAsiaTheme="minorHAnsi" w:hAnsi="GothamBook" w:cstheme="minorBidi"/>
          <w:lang w:val="es-CO" w:eastAsia="en-US"/>
        </w:rPr>
        <w:t xml:space="preserve"> La E.S.E. VIDASINÚ a través de la oficina de comunicaciones garantizará la promoción y divulgación de los servicios que se prestan en la CASA MATERNA AYDEE USTA y la difusión de mensajes promoviendo el uso de la Casa Materna.       </w:t>
      </w:r>
    </w:p>
    <w:p w14:paraId="4D2AA33C" w14:textId="77777777" w:rsidR="0090595A" w:rsidRPr="0090595A" w:rsidRDefault="0090595A" w:rsidP="00416D1B">
      <w:pPr>
        <w:pStyle w:val="Sinespaciado"/>
        <w:spacing w:line="276" w:lineRule="auto"/>
        <w:jc w:val="both"/>
        <w:rPr>
          <w:rFonts w:ascii="GothamBook" w:hAnsi="GothamBook" w:cs="Tahoma"/>
          <w:sz w:val="24"/>
          <w:szCs w:val="24"/>
        </w:rPr>
      </w:pPr>
      <w:r w:rsidRPr="0090595A">
        <w:rPr>
          <w:rFonts w:ascii="GothamBook" w:hAnsi="GothamBook" w:cs="Tahoma"/>
          <w:b/>
          <w:sz w:val="24"/>
          <w:szCs w:val="24"/>
        </w:rPr>
        <w:t xml:space="preserve"> </w:t>
      </w:r>
    </w:p>
    <w:p w14:paraId="3AB99C04" w14:textId="77777777" w:rsidR="0090595A" w:rsidRPr="00416D1B" w:rsidRDefault="0090595A" w:rsidP="0090595A">
      <w:pPr>
        <w:pStyle w:val="Sinespaciado"/>
        <w:jc w:val="center"/>
        <w:rPr>
          <w:rFonts w:ascii="Gotham" w:hAnsi="Gotham" w:cs="Tahoma"/>
          <w:b/>
          <w:sz w:val="24"/>
          <w:szCs w:val="24"/>
        </w:rPr>
      </w:pPr>
      <w:r w:rsidRPr="00416D1B">
        <w:rPr>
          <w:rFonts w:ascii="Gotham" w:hAnsi="Gotham" w:cs="Tahoma"/>
          <w:b/>
          <w:sz w:val="24"/>
          <w:szCs w:val="24"/>
        </w:rPr>
        <w:lastRenderedPageBreak/>
        <w:t>COMUNÍQUESE Y CÚMPLASE</w:t>
      </w:r>
    </w:p>
    <w:p w14:paraId="3F47BB90" w14:textId="77777777" w:rsidR="00416D1B" w:rsidRDefault="00416D1B" w:rsidP="0090595A">
      <w:pPr>
        <w:pStyle w:val="Sinespaciado"/>
        <w:jc w:val="both"/>
        <w:rPr>
          <w:rFonts w:ascii="GothamBook" w:hAnsi="GothamBook" w:cs="Tahoma"/>
          <w:sz w:val="24"/>
          <w:szCs w:val="24"/>
        </w:rPr>
      </w:pPr>
    </w:p>
    <w:p w14:paraId="3DF35403" w14:textId="059B29EB" w:rsidR="0090595A" w:rsidRPr="0090595A" w:rsidRDefault="0090595A" w:rsidP="0090595A">
      <w:pPr>
        <w:pStyle w:val="Sinespaciado"/>
        <w:jc w:val="both"/>
        <w:rPr>
          <w:rFonts w:ascii="GothamBook" w:hAnsi="GothamBook" w:cs="Tahoma"/>
          <w:sz w:val="24"/>
          <w:szCs w:val="24"/>
        </w:rPr>
      </w:pPr>
      <w:r w:rsidRPr="0090595A">
        <w:rPr>
          <w:rFonts w:ascii="GothamBook" w:hAnsi="GothamBook" w:cs="Tahoma"/>
          <w:sz w:val="24"/>
          <w:szCs w:val="24"/>
        </w:rPr>
        <w:t xml:space="preserve">Dado en Montería, a los </w:t>
      </w:r>
      <w:r w:rsidR="00482A79">
        <w:rPr>
          <w:rFonts w:ascii="GothamBook" w:hAnsi="GothamBook" w:cs="Tahoma"/>
          <w:sz w:val="24"/>
          <w:szCs w:val="24"/>
        </w:rPr>
        <w:t>2</w:t>
      </w:r>
      <w:r w:rsidR="000C32DD">
        <w:rPr>
          <w:rFonts w:ascii="GothamBook" w:hAnsi="GothamBook" w:cs="Tahoma"/>
          <w:sz w:val="24"/>
          <w:szCs w:val="24"/>
        </w:rPr>
        <w:t>0</w:t>
      </w:r>
      <w:r w:rsidRPr="0090595A">
        <w:rPr>
          <w:rFonts w:ascii="GothamBook" w:hAnsi="GothamBook" w:cs="Tahoma"/>
          <w:sz w:val="24"/>
          <w:szCs w:val="24"/>
        </w:rPr>
        <w:t xml:space="preserve"> días el mes de </w:t>
      </w:r>
      <w:r w:rsidR="00482A79">
        <w:rPr>
          <w:rFonts w:ascii="GothamBook" w:hAnsi="GothamBook" w:cs="Tahoma"/>
          <w:sz w:val="24"/>
          <w:szCs w:val="24"/>
        </w:rPr>
        <w:t>junio</w:t>
      </w:r>
      <w:r w:rsidRPr="0090595A">
        <w:rPr>
          <w:rFonts w:ascii="GothamBook" w:hAnsi="GothamBook" w:cs="Tahoma"/>
          <w:sz w:val="24"/>
          <w:szCs w:val="24"/>
        </w:rPr>
        <w:t xml:space="preserve"> de 201</w:t>
      </w:r>
      <w:r w:rsidR="005B0A90">
        <w:rPr>
          <w:rFonts w:ascii="GothamBook" w:hAnsi="GothamBook" w:cs="Tahoma"/>
          <w:sz w:val="24"/>
          <w:szCs w:val="24"/>
        </w:rPr>
        <w:t>7</w:t>
      </w:r>
      <w:r w:rsidRPr="0090595A">
        <w:rPr>
          <w:rFonts w:ascii="GothamBook" w:hAnsi="GothamBook" w:cs="Tahoma"/>
          <w:sz w:val="24"/>
          <w:szCs w:val="24"/>
        </w:rPr>
        <w:t>.</w:t>
      </w:r>
    </w:p>
    <w:p w14:paraId="3AEAC29E" w14:textId="77777777" w:rsidR="0090595A" w:rsidRPr="0090595A" w:rsidRDefault="0090595A" w:rsidP="0090595A">
      <w:pPr>
        <w:pStyle w:val="Sinespaciado"/>
        <w:jc w:val="both"/>
        <w:rPr>
          <w:rFonts w:ascii="GothamBook" w:hAnsi="GothamBook" w:cs="Tahoma"/>
          <w:sz w:val="24"/>
          <w:szCs w:val="24"/>
        </w:rPr>
      </w:pPr>
    </w:p>
    <w:p w14:paraId="5B3904D5" w14:textId="77777777" w:rsidR="0090595A" w:rsidRPr="0090595A" w:rsidRDefault="0090595A" w:rsidP="0090595A">
      <w:pPr>
        <w:pStyle w:val="Sinespaciado"/>
        <w:jc w:val="both"/>
        <w:rPr>
          <w:rFonts w:ascii="GothamBook" w:hAnsi="GothamBook" w:cs="Tahoma"/>
          <w:sz w:val="24"/>
          <w:szCs w:val="24"/>
        </w:rPr>
      </w:pPr>
    </w:p>
    <w:p w14:paraId="357B4CA0" w14:textId="77777777" w:rsidR="0090595A" w:rsidRDefault="0090595A" w:rsidP="0090595A">
      <w:pPr>
        <w:pStyle w:val="Sinespaciado"/>
        <w:jc w:val="both"/>
        <w:rPr>
          <w:rFonts w:ascii="Gotham" w:hAnsi="Gotham" w:cs="Tahoma"/>
          <w:sz w:val="24"/>
          <w:szCs w:val="24"/>
        </w:rPr>
      </w:pPr>
    </w:p>
    <w:p w14:paraId="26D7F387" w14:textId="61C0B05C" w:rsidR="0090595A" w:rsidRPr="005B0A90" w:rsidRDefault="000C32DD" w:rsidP="0090595A">
      <w:pPr>
        <w:pStyle w:val="Sinespaciado"/>
        <w:jc w:val="both"/>
        <w:rPr>
          <w:rFonts w:ascii="Gotham" w:hAnsi="Gotham" w:cs="Tahoma"/>
          <w:b/>
          <w:sz w:val="24"/>
          <w:szCs w:val="24"/>
        </w:rPr>
      </w:pPr>
      <w:r>
        <w:rPr>
          <w:rFonts w:ascii="Gotham" w:hAnsi="Gotham" w:cs="Tahoma"/>
          <w:b/>
          <w:sz w:val="24"/>
          <w:szCs w:val="24"/>
        </w:rPr>
        <w:t>NAYIBE LUICIA JULIO SIMANCA</w:t>
      </w:r>
    </w:p>
    <w:p w14:paraId="15AD71FD" w14:textId="38C71CC5" w:rsidR="0090595A" w:rsidRPr="00416D1B" w:rsidRDefault="0090595A" w:rsidP="00606503">
      <w:pPr>
        <w:pStyle w:val="Sinespaciado"/>
        <w:jc w:val="both"/>
        <w:rPr>
          <w:rFonts w:ascii="GothamBook" w:hAnsi="GothamBook"/>
        </w:rPr>
      </w:pPr>
      <w:r w:rsidRPr="0090595A">
        <w:rPr>
          <w:rFonts w:ascii="GothamBook" w:hAnsi="GothamBook" w:cs="Tahoma"/>
          <w:sz w:val="24"/>
          <w:szCs w:val="24"/>
        </w:rPr>
        <w:t>Gerente</w:t>
      </w:r>
    </w:p>
    <w:sectPr w:rsidR="0090595A" w:rsidRPr="00416D1B" w:rsidSect="00EE57B4">
      <w:headerReference w:type="default" r:id="rId8"/>
      <w:footerReference w:type="default" r:id="rId9"/>
      <w:type w:val="continuous"/>
      <w:pgSz w:w="12240" w:h="15840"/>
      <w:pgMar w:top="1701" w:right="1418" w:bottom="1701" w:left="1418"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93884" w14:textId="77777777" w:rsidR="005A3823" w:rsidRDefault="005A3823" w:rsidP="00BF55EB">
      <w:r>
        <w:separator/>
      </w:r>
    </w:p>
  </w:endnote>
  <w:endnote w:type="continuationSeparator" w:id="0">
    <w:p w14:paraId="2F3CA3E1" w14:textId="77777777" w:rsidR="005A3823" w:rsidRDefault="005A3823" w:rsidP="00BF5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E9970E5-C490-4116-A68C-BF618B054875}"/>
    <w:embedBold r:id="rId2" w:fontKey="{2440EC2A-817A-4A9E-A7EE-0C8AAD9E9466}"/>
  </w:font>
  <w:font w:name="Verdana">
    <w:panose1 w:val="020B0604030504040204"/>
    <w:charset w:val="00"/>
    <w:family w:val="swiss"/>
    <w:pitch w:val="variable"/>
    <w:sig w:usb0="A10006FF" w:usb1="4000205B" w:usb2="00000010" w:usb3="00000000" w:csb0="0000019F" w:csb1="00000000"/>
    <w:embedBold r:id="rId3" w:fontKey="{7475D662-3887-4FF9-AAF2-E12DC6F5757F}"/>
  </w:font>
  <w:font w:name="Calibri Light">
    <w:panose1 w:val="020F0302020204030204"/>
    <w:charset w:val="00"/>
    <w:family w:val="swiss"/>
    <w:pitch w:val="variable"/>
    <w:sig w:usb0="A00002EF" w:usb1="4000207B" w:usb2="00000000" w:usb3="00000000" w:csb0="0000019F" w:csb1="00000000"/>
    <w:embedRegular r:id="rId4" w:fontKey="{ECD03BBC-6905-492C-936A-80CBFEB48B13}"/>
  </w:font>
  <w:font w:name="Segoe UI">
    <w:panose1 w:val="020B0502040204020203"/>
    <w:charset w:val="00"/>
    <w:family w:val="swiss"/>
    <w:pitch w:val="variable"/>
    <w:sig w:usb0="E4002EFF" w:usb1="C000E47F" w:usb2="00000009" w:usb3="00000000" w:csb0="000001FF" w:csb1="00000000"/>
    <w:embedRegular r:id="rId5" w:fontKey="{D9744BDA-9939-4689-A4B0-7BA55B81810C}"/>
  </w:font>
  <w:font w:name="Tahoma">
    <w:panose1 w:val="020B0604030504040204"/>
    <w:charset w:val="00"/>
    <w:family w:val="swiss"/>
    <w:pitch w:val="variable"/>
    <w:sig w:usb0="E1002EFF" w:usb1="C000605B" w:usb2="00000029" w:usb3="00000000" w:csb0="000101FF" w:csb1="00000000"/>
    <w:embedRegular r:id="rId6" w:fontKey="{155DC9C3-9F8A-4B29-B22A-86298EA397C1}"/>
    <w:embedBold r:id="rId7" w:fontKey="{440F9833-60F6-40CD-9DBF-1D17BC87D2AB}"/>
  </w:font>
  <w:font w:name="GothamBook">
    <w:panose1 w:val="00000000000000000000"/>
    <w:charset w:val="00"/>
    <w:family w:val="modern"/>
    <w:notTrueType/>
    <w:pitch w:val="variable"/>
    <w:sig w:usb0="800000AF" w:usb1="50000048" w:usb2="00000000" w:usb3="00000000" w:csb0="00000111" w:csb1="00000000"/>
  </w:font>
  <w:font w:name="Gotham">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Gotham Extra Light">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2261769"/>
      <w:docPartObj>
        <w:docPartGallery w:val="Page Numbers (Bottom of Page)"/>
        <w:docPartUnique/>
      </w:docPartObj>
    </w:sdtPr>
    <w:sdtEndPr/>
    <w:sdtContent>
      <w:p w14:paraId="33DAB7B1" w14:textId="4CC5D4CB" w:rsidR="00A77B3A" w:rsidRDefault="00A77B3A">
        <w:pPr>
          <w:pStyle w:val="Piedepgina"/>
          <w:jc w:val="right"/>
        </w:pPr>
        <w:r>
          <w:fldChar w:fldCharType="begin"/>
        </w:r>
        <w:r>
          <w:instrText>PAGE   \* MERGEFORMAT</w:instrText>
        </w:r>
        <w:r>
          <w:fldChar w:fldCharType="separate"/>
        </w:r>
        <w:r w:rsidR="00CD0680">
          <w:rPr>
            <w:noProof/>
          </w:rPr>
          <w:t>7</w:t>
        </w:r>
        <w:r>
          <w:fldChar w:fldCharType="end"/>
        </w:r>
      </w:p>
    </w:sdtContent>
  </w:sdt>
  <w:p w14:paraId="68C5D478" w14:textId="77777777" w:rsidR="00A77B3A" w:rsidRDefault="00A77B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834EE" w14:textId="77777777" w:rsidR="005A3823" w:rsidRDefault="005A3823" w:rsidP="00BF55EB">
      <w:r>
        <w:separator/>
      </w:r>
    </w:p>
  </w:footnote>
  <w:footnote w:type="continuationSeparator" w:id="0">
    <w:p w14:paraId="54CF5DC0" w14:textId="77777777" w:rsidR="005A3823" w:rsidRDefault="005A3823" w:rsidP="00BF5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F86B8" w14:textId="77777777" w:rsidR="0092536F" w:rsidRPr="00AD70FB" w:rsidRDefault="0092536F">
    <w:pPr>
      <w:pStyle w:val="Encabezado"/>
      <w:rPr>
        <w:rFonts w:ascii="Gotham Extra Light" w:hAnsi="Gotham Extra Light"/>
      </w:rPr>
    </w:pPr>
    <w:r w:rsidRPr="00AD70FB">
      <w:rPr>
        <w:rFonts w:ascii="Gotham Extra Light" w:hAnsi="Gotham Extra Light"/>
        <w:noProof/>
        <w:lang w:val="es-CO" w:eastAsia="es-CO"/>
      </w:rPr>
      <mc:AlternateContent>
        <mc:Choice Requires="wpg">
          <w:drawing>
            <wp:anchor distT="0" distB="0" distL="114300" distR="114300" simplePos="0" relativeHeight="251665408" behindDoc="0" locked="0" layoutInCell="1" allowOverlap="1" wp14:anchorId="3F8DA84E" wp14:editId="5ECEF994">
              <wp:simplePos x="0" y="0"/>
              <wp:positionH relativeFrom="column">
                <wp:posOffset>-318135</wp:posOffset>
              </wp:positionH>
              <wp:positionV relativeFrom="paragraph">
                <wp:posOffset>-201930</wp:posOffset>
              </wp:positionV>
              <wp:extent cx="6688455" cy="9534525"/>
              <wp:effectExtent l="0" t="0" r="0" b="9525"/>
              <wp:wrapNone/>
              <wp:docPr id="5" name="Grupo 5"/>
              <wp:cNvGraphicFramePr/>
              <a:graphic xmlns:a="http://schemas.openxmlformats.org/drawingml/2006/main">
                <a:graphicData uri="http://schemas.microsoft.com/office/word/2010/wordprocessingGroup">
                  <wpg:wgp>
                    <wpg:cNvGrpSpPr/>
                    <wpg:grpSpPr>
                      <a:xfrm>
                        <a:off x="0" y="0"/>
                        <a:ext cx="6688455" cy="9534525"/>
                        <a:chOff x="228600" y="28575"/>
                        <a:chExt cx="6688455" cy="9534525"/>
                      </a:xfrm>
                    </wpg:grpSpPr>
                    <pic:pic xmlns:pic="http://schemas.openxmlformats.org/drawingml/2006/picture">
                      <pic:nvPicPr>
                        <pic:cNvPr id="3" name="Imagen 3" descr="C:\Users\user\Downloads\Logo horizontal VIDASINU-13.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28600" y="28575"/>
                          <a:ext cx="2264410" cy="1099820"/>
                        </a:xfrm>
                        <a:prstGeom prst="rect">
                          <a:avLst/>
                        </a:prstGeom>
                        <a:noFill/>
                        <a:ln>
                          <a:noFill/>
                        </a:ln>
                      </pic:spPr>
                    </pic:pic>
                    <pic:pic xmlns:pic="http://schemas.openxmlformats.org/drawingml/2006/picture">
                      <pic:nvPicPr>
                        <pic:cNvPr id="4" name="Picture 6"/>
                        <pic:cNvPicPr>
                          <a:picLocks noChangeAspect="1"/>
                        </pic:cNvPicPr>
                      </pic:nvPicPr>
                      <pic:blipFill rotWithShape="1">
                        <a:blip r:embed="rId2">
                          <a:extLst>
                            <a:ext uri="{28A0092B-C50C-407E-A947-70E740481C1C}">
                              <a14:useLocalDpi xmlns:a14="http://schemas.microsoft.com/office/drawing/2010/main" val="0"/>
                            </a:ext>
                          </a:extLst>
                        </a:blip>
                        <a:srcRect l="61577" t="93200"/>
                        <a:stretch/>
                      </pic:blipFill>
                      <pic:spPr bwMode="auto">
                        <a:xfrm>
                          <a:off x="2619375" y="8543925"/>
                          <a:ext cx="4297680" cy="1019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Imagen 1"/>
                        <pic:cNvPicPr>
                          <a:picLocks noChangeAspect="1"/>
                        </pic:cNvPicPr>
                      </pic:nvPicPr>
                      <pic:blipFill rotWithShape="1">
                        <a:blip r:embed="rId3">
                          <a:extLst>
                            <a:ext uri="{28A0092B-C50C-407E-A947-70E740481C1C}">
                              <a14:useLocalDpi xmlns:a14="http://schemas.microsoft.com/office/drawing/2010/main" val="0"/>
                            </a:ext>
                          </a:extLst>
                        </a:blip>
                        <a:srcRect l="45217" t="31162" r="20325" b="49716"/>
                        <a:stretch/>
                      </pic:blipFill>
                      <pic:spPr bwMode="auto">
                        <a:xfrm>
                          <a:off x="4352925" y="171450"/>
                          <a:ext cx="2486025" cy="7918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3EBF3E7" id="Grupo 5" o:spid="_x0000_s1026" style="position:absolute;margin-left:-25.05pt;margin-top:-15.9pt;width:526.65pt;height:750.75pt;z-index:251665408;mso-width-relative:margin;mso-height-relative:margin" coordorigin="2286,285" coordsize="66884,953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1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&#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N385hu&#10;u3nYrvTz/jdePa5DwftN3G5hobmXj05WJb3XGeH7ndauvKxa5ppycejOwrc125mIrp6x8rSqelNU&#10;x7YiZ/chCv1zbs3q6f0qLVyunr4x1pomY6x+OB4C/Bx+J/6q/Wt6m+ddrO+W34Tn8S0HYjk/cDXW&#10;eN8NwuO51PItV3A7YccxLt3Nx8i7XdxI1vKsuKrUx0qrqpq6/VhK2LtdyuYqmJiKZn2RHj1iP5qi&#10;6rYZOXkV271VE002aq48tEUz5ort0x4x9FUjJTTav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286;top:285;width:22644;height:1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">
                <v:imagedata r:id="rId4" o:title="Logo horizontal VIDASINU-13"/>
                <v:path arrowok="t"/>
              </v:shape>
              <v:shape id="Picture 6" o:spid="_x0000_s1028" type="#_x0000_t75" style="position:absolute;left:26193;top:85439;width:42977;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">
                <v:imagedata r:id="rId5" o:title="" croptop="61080f" cropleft="40355f"/>
                <v:path arrowok="t"/>
              </v:shape>
              <v:shape id="Imagen 1" o:spid="_x0000_s1029" type="#_x0000_t75" style="position:absolute;left:43529;top:1714;width:2486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">
                <v:imagedata r:id="rId6" o:title="" croptop="20422f" cropbottom="32582f" cropleft="29633f" cropright="13320f"/>
                <v:path arrowok="t"/>
              </v:shape>
            </v:group>
          </w:pict>
        </mc:Fallback>
      </mc:AlternateContent>
    </w:r>
  </w:p>
  <w:p w14:paraId="48901A15" w14:textId="77777777" w:rsidR="0092536F" w:rsidRPr="00AD70FB" w:rsidRDefault="0092536F">
    <w:pPr>
      <w:pStyle w:val="Encabezado"/>
      <w:rPr>
        <w:rFonts w:ascii="Gotham Extra Light" w:hAnsi="Gotham Extra Light"/>
      </w:rPr>
    </w:pPr>
  </w:p>
  <w:p w14:paraId="5B457E48" w14:textId="77777777" w:rsidR="0092536F" w:rsidRPr="00AD70FB" w:rsidRDefault="0092536F">
    <w:pPr>
      <w:pStyle w:val="Encabezado"/>
      <w:rPr>
        <w:rFonts w:ascii="Gotham Extra Light" w:hAnsi="Gotham Extra Light"/>
      </w:rPr>
    </w:pPr>
  </w:p>
  <w:p w14:paraId="140A6427" w14:textId="77777777" w:rsidR="0092536F" w:rsidRDefault="0092536F">
    <w:pPr>
      <w:pStyle w:val="Encabezado"/>
      <w:rPr>
        <w:rFonts w:ascii="Gotham Extra Light" w:hAnsi="Gotham Extra Light"/>
      </w:rPr>
    </w:pPr>
  </w:p>
  <w:p w14:paraId="6DB0F765" w14:textId="0FE07BB3" w:rsidR="0090595A" w:rsidRPr="0090595A" w:rsidRDefault="0090595A" w:rsidP="0090595A">
    <w:pPr>
      <w:pStyle w:val="Sinespaciado"/>
      <w:tabs>
        <w:tab w:val="left" w:pos="4819"/>
      </w:tabs>
      <w:jc w:val="center"/>
      <w:rPr>
        <w:rFonts w:ascii="Gotham" w:hAnsi="Gotham" w:cs="Tahoma"/>
        <w:b/>
        <w:sz w:val="24"/>
        <w:szCs w:val="24"/>
      </w:rPr>
    </w:pPr>
    <w:r w:rsidRPr="0090595A">
      <w:rPr>
        <w:rFonts w:ascii="Gotham" w:hAnsi="Gotham" w:cs="Tahoma"/>
        <w:b/>
        <w:sz w:val="24"/>
        <w:szCs w:val="24"/>
      </w:rPr>
      <w:t xml:space="preserve">RESOLUCIÓN No. </w:t>
    </w:r>
    <w:r w:rsidR="00482A79">
      <w:rPr>
        <w:rFonts w:ascii="Gotham" w:hAnsi="Gotham" w:cs="Tahoma"/>
        <w:b/>
        <w:sz w:val="24"/>
        <w:szCs w:val="24"/>
      </w:rPr>
      <w:t>2</w:t>
    </w:r>
    <w:r w:rsidR="000C32DD">
      <w:rPr>
        <w:rFonts w:ascii="Gotham" w:hAnsi="Gotham" w:cs="Tahoma"/>
        <w:b/>
        <w:sz w:val="24"/>
        <w:szCs w:val="24"/>
      </w:rPr>
      <w:t>54</w:t>
    </w:r>
  </w:p>
  <w:p w14:paraId="390FC59E" w14:textId="4D03EB21" w:rsidR="0090595A" w:rsidRPr="0090595A" w:rsidRDefault="00482A79" w:rsidP="0090595A">
    <w:pPr>
      <w:pStyle w:val="Sinespaciado"/>
      <w:tabs>
        <w:tab w:val="left" w:pos="4819"/>
      </w:tabs>
      <w:jc w:val="center"/>
      <w:rPr>
        <w:rFonts w:ascii="GothamBook" w:hAnsi="GothamBook" w:cs="Tahoma"/>
        <w:sz w:val="24"/>
        <w:szCs w:val="24"/>
      </w:rPr>
    </w:pPr>
    <w:r>
      <w:rPr>
        <w:rFonts w:ascii="GothamBook" w:hAnsi="GothamBook" w:cs="Tahoma"/>
        <w:sz w:val="24"/>
        <w:szCs w:val="24"/>
      </w:rPr>
      <w:t>Junio 2</w:t>
    </w:r>
    <w:r w:rsidR="000C32DD">
      <w:rPr>
        <w:rFonts w:ascii="GothamBook" w:hAnsi="GothamBook" w:cs="Tahoma"/>
        <w:sz w:val="24"/>
        <w:szCs w:val="24"/>
      </w:rPr>
      <w:t>0</w:t>
    </w:r>
    <w:r w:rsidR="0090595A" w:rsidRPr="0090595A">
      <w:rPr>
        <w:rFonts w:ascii="GothamBook" w:hAnsi="GothamBook" w:cs="Tahoma"/>
        <w:sz w:val="24"/>
        <w:szCs w:val="24"/>
      </w:rPr>
      <w:t xml:space="preserve"> de 201</w:t>
    </w:r>
    <w:r w:rsidR="0090595A">
      <w:rPr>
        <w:rFonts w:ascii="GothamBook" w:hAnsi="GothamBook" w:cs="Tahoma"/>
        <w:sz w:val="24"/>
        <w:szCs w:val="24"/>
      </w:rPr>
      <w:t>7</w:t>
    </w:r>
  </w:p>
  <w:p w14:paraId="2D1D15D7" w14:textId="77777777" w:rsidR="0090595A" w:rsidRDefault="0090595A" w:rsidP="0090595A">
    <w:pPr>
      <w:jc w:val="center"/>
      <w:rPr>
        <w:rFonts w:ascii="GothamBook" w:hAnsi="GothamBook" w:cs="Tahoma"/>
        <w:b/>
        <w:lang w:val="es-CO" w:eastAsia="es-CO"/>
      </w:rPr>
    </w:pPr>
  </w:p>
  <w:p w14:paraId="4FDBB1F8" w14:textId="6A895038" w:rsidR="0090595A" w:rsidRPr="0090595A" w:rsidRDefault="000C32DD" w:rsidP="0090595A">
    <w:pPr>
      <w:jc w:val="center"/>
      <w:rPr>
        <w:rFonts w:ascii="GothamBook" w:hAnsi="GothamBook" w:cs="Tahoma"/>
        <w:lang w:val="es-CO" w:eastAsia="es-CO"/>
      </w:rPr>
    </w:pPr>
    <w:r w:rsidRPr="0090595A">
      <w:rPr>
        <w:rFonts w:ascii="GothamBook" w:hAnsi="GothamBook" w:cs="Tahoma"/>
        <w:lang w:val="es-CO" w:eastAsia="es-CO"/>
      </w:rPr>
      <w:t xml:space="preserve">"POR LA CUAL SE </w:t>
    </w:r>
    <w:r>
      <w:rPr>
        <w:rFonts w:ascii="GothamBook" w:hAnsi="GothamBook" w:cs="Tahoma"/>
        <w:lang w:val="es-CO" w:eastAsia="es-CO"/>
      </w:rPr>
      <w:t>EXPIDE EL REGLAMENTO INTERNO DE LA CASA MATERNA AYDEE USTA ADSCRITA A LA RED DE SERVICIOS DE LA E.S.E. VIDASINÚ</w:t>
    </w:r>
    <w:r w:rsidR="0090595A" w:rsidRPr="0090595A">
      <w:rPr>
        <w:rFonts w:ascii="GothamBook" w:hAnsi="GothamBook" w:cs="Tahoma"/>
        <w:lang w:val="es-CO" w:eastAsia="es-CO"/>
      </w:rPr>
      <w:t>"</w:t>
    </w:r>
  </w:p>
  <w:p w14:paraId="3A476145" w14:textId="77777777" w:rsidR="00EE57B4" w:rsidRPr="0090595A" w:rsidRDefault="00EE57B4">
    <w:pPr>
      <w:pStyle w:val="Encabezado"/>
      <w:rPr>
        <w:rFonts w:ascii="Gotham Extra Light" w:hAnsi="Gotham Extra Light"/>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032C9"/>
    <w:multiLevelType w:val="hybridMultilevel"/>
    <w:tmpl w:val="CA96597E"/>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F966EAC"/>
    <w:multiLevelType w:val="hybridMultilevel"/>
    <w:tmpl w:val="064286E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C2364CD"/>
    <w:multiLevelType w:val="hybridMultilevel"/>
    <w:tmpl w:val="D39E12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2203F70"/>
    <w:multiLevelType w:val="hybridMultilevel"/>
    <w:tmpl w:val="E37468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CB55850"/>
    <w:multiLevelType w:val="hybridMultilevel"/>
    <w:tmpl w:val="928C6C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65D1617C"/>
    <w:multiLevelType w:val="hybridMultilevel"/>
    <w:tmpl w:val="E8E669BA"/>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7DA58BB"/>
    <w:multiLevelType w:val="hybridMultilevel"/>
    <w:tmpl w:val="A89CEF2E"/>
    <w:lvl w:ilvl="0" w:tplc="240A000F">
      <w:start w:val="1"/>
      <w:numFmt w:val="decimal"/>
      <w:lvlText w:val="%1."/>
      <w:lvlJc w:val="left"/>
      <w:pPr>
        <w:ind w:left="144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7593588C"/>
    <w:multiLevelType w:val="hybridMultilevel"/>
    <w:tmpl w:val="972A9E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98A70E2"/>
    <w:multiLevelType w:val="hybridMultilevel"/>
    <w:tmpl w:val="1778BA3E"/>
    <w:lvl w:ilvl="0" w:tplc="5A1C47F0">
      <w:start w:val="1"/>
      <w:numFmt w:val="lowerLetter"/>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9" w15:restartNumberingAfterBreak="0">
    <w:nsid w:val="7C337A99"/>
    <w:multiLevelType w:val="hybridMultilevel"/>
    <w:tmpl w:val="063C9EEE"/>
    <w:lvl w:ilvl="0" w:tplc="57524282">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num w:numId="1">
    <w:abstractNumId w:val="9"/>
  </w:num>
  <w:num w:numId="2">
    <w:abstractNumId w:val="8"/>
  </w:num>
  <w:num w:numId="3">
    <w:abstractNumId w:val="7"/>
  </w:num>
  <w:num w:numId="4">
    <w:abstractNumId w:val="3"/>
  </w:num>
  <w:num w:numId="5">
    <w:abstractNumId w:val="6"/>
  </w:num>
  <w:num w:numId="6">
    <w:abstractNumId w:val="1"/>
  </w:num>
  <w:num w:numId="7">
    <w:abstractNumId w:val="2"/>
  </w:num>
  <w:num w:numId="8">
    <w:abstractNumId w:val="5"/>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C10"/>
    <w:rsid w:val="00005A7C"/>
    <w:rsid w:val="00005A80"/>
    <w:rsid w:val="00012354"/>
    <w:rsid w:val="00032FFC"/>
    <w:rsid w:val="00034FBE"/>
    <w:rsid w:val="000422A5"/>
    <w:rsid w:val="00044766"/>
    <w:rsid w:val="0004598A"/>
    <w:rsid w:val="00054A0E"/>
    <w:rsid w:val="00054A69"/>
    <w:rsid w:val="00063199"/>
    <w:rsid w:val="00063B2D"/>
    <w:rsid w:val="000749E4"/>
    <w:rsid w:val="00080758"/>
    <w:rsid w:val="000856A7"/>
    <w:rsid w:val="00090BA4"/>
    <w:rsid w:val="00093B9B"/>
    <w:rsid w:val="000956D2"/>
    <w:rsid w:val="000A19DA"/>
    <w:rsid w:val="000A4927"/>
    <w:rsid w:val="000A5A2E"/>
    <w:rsid w:val="000A738C"/>
    <w:rsid w:val="000B0F54"/>
    <w:rsid w:val="000C04DF"/>
    <w:rsid w:val="000C2BD6"/>
    <w:rsid w:val="000C32DD"/>
    <w:rsid w:val="000C35B8"/>
    <w:rsid w:val="000C5B1D"/>
    <w:rsid w:val="000C6445"/>
    <w:rsid w:val="000D0BB7"/>
    <w:rsid w:val="000D156B"/>
    <w:rsid w:val="001046AE"/>
    <w:rsid w:val="00117FA1"/>
    <w:rsid w:val="00137846"/>
    <w:rsid w:val="0014544A"/>
    <w:rsid w:val="00170F76"/>
    <w:rsid w:val="00183379"/>
    <w:rsid w:val="00190222"/>
    <w:rsid w:val="00193862"/>
    <w:rsid w:val="001E0311"/>
    <w:rsid w:val="001E0D09"/>
    <w:rsid w:val="001E6D40"/>
    <w:rsid w:val="001F29D3"/>
    <w:rsid w:val="002001B3"/>
    <w:rsid w:val="00227410"/>
    <w:rsid w:val="00255261"/>
    <w:rsid w:val="00273B9B"/>
    <w:rsid w:val="00275328"/>
    <w:rsid w:val="0028437F"/>
    <w:rsid w:val="002917EF"/>
    <w:rsid w:val="002A12DC"/>
    <w:rsid w:val="002B37A7"/>
    <w:rsid w:val="002E0ACC"/>
    <w:rsid w:val="002E1A2E"/>
    <w:rsid w:val="002E4CA8"/>
    <w:rsid w:val="00316B44"/>
    <w:rsid w:val="00333D11"/>
    <w:rsid w:val="00344888"/>
    <w:rsid w:val="00347C2A"/>
    <w:rsid w:val="00354186"/>
    <w:rsid w:val="00356108"/>
    <w:rsid w:val="003805D6"/>
    <w:rsid w:val="00380989"/>
    <w:rsid w:val="003845FC"/>
    <w:rsid w:val="003A56EC"/>
    <w:rsid w:val="003A648B"/>
    <w:rsid w:val="003C31CD"/>
    <w:rsid w:val="003C4D6D"/>
    <w:rsid w:val="003F7366"/>
    <w:rsid w:val="004135F8"/>
    <w:rsid w:val="00416D1B"/>
    <w:rsid w:val="00425B81"/>
    <w:rsid w:val="0044543D"/>
    <w:rsid w:val="004460E3"/>
    <w:rsid w:val="00456682"/>
    <w:rsid w:val="004610C4"/>
    <w:rsid w:val="0047040F"/>
    <w:rsid w:val="00475CAD"/>
    <w:rsid w:val="00482849"/>
    <w:rsid w:val="00482A79"/>
    <w:rsid w:val="00485994"/>
    <w:rsid w:val="004A347D"/>
    <w:rsid w:val="004A5561"/>
    <w:rsid w:val="004B418A"/>
    <w:rsid w:val="004F2765"/>
    <w:rsid w:val="004F7022"/>
    <w:rsid w:val="00500CCF"/>
    <w:rsid w:val="00521E2E"/>
    <w:rsid w:val="00523734"/>
    <w:rsid w:val="005427ED"/>
    <w:rsid w:val="00564F66"/>
    <w:rsid w:val="00573A62"/>
    <w:rsid w:val="005859A6"/>
    <w:rsid w:val="005914C0"/>
    <w:rsid w:val="005A1CAC"/>
    <w:rsid w:val="005A3823"/>
    <w:rsid w:val="005B0A90"/>
    <w:rsid w:val="005B2294"/>
    <w:rsid w:val="005D0988"/>
    <w:rsid w:val="005D1DE1"/>
    <w:rsid w:val="005D5984"/>
    <w:rsid w:val="005D7A8A"/>
    <w:rsid w:val="005E595F"/>
    <w:rsid w:val="005F7036"/>
    <w:rsid w:val="00603D00"/>
    <w:rsid w:val="00606503"/>
    <w:rsid w:val="006068AF"/>
    <w:rsid w:val="00607A39"/>
    <w:rsid w:val="00631E54"/>
    <w:rsid w:val="00636F00"/>
    <w:rsid w:val="0064160C"/>
    <w:rsid w:val="00647FC1"/>
    <w:rsid w:val="00655670"/>
    <w:rsid w:val="0065576C"/>
    <w:rsid w:val="00675F6F"/>
    <w:rsid w:val="006B0CD0"/>
    <w:rsid w:val="006D0174"/>
    <w:rsid w:val="006D5CF6"/>
    <w:rsid w:val="006E01E9"/>
    <w:rsid w:val="006F3FD3"/>
    <w:rsid w:val="007038EF"/>
    <w:rsid w:val="00703F33"/>
    <w:rsid w:val="00721A2E"/>
    <w:rsid w:val="00734336"/>
    <w:rsid w:val="007343EA"/>
    <w:rsid w:val="00735FAA"/>
    <w:rsid w:val="00736340"/>
    <w:rsid w:val="00743B4D"/>
    <w:rsid w:val="00751E2F"/>
    <w:rsid w:val="00756013"/>
    <w:rsid w:val="0077758C"/>
    <w:rsid w:val="0078619D"/>
    <w:rsid w:val="0078781C"/>
    <w:rsid w:val="007A0757"/>
    <w:rsid w:val="007C266D"/>
    <w:rsid w:val="007D3919"/>
    <w:rsid w:val="007E7AAD"/>
    <w:rsid w:val="00811677"/>
    <w:rsid w:val="00815639"/>
    <w:rsid w:val="00816087"/>
    <w:rsid w:val="00822A90"/>
    <w:rsid w:val="0083219A"/>
    <w:rsid w:val="008547DB"/>
    <w:rsid w:val="0087506C"/>
    <w:rsid w:val="00880A69"/>
    <w:rsid w:val="00885537"/>
    <w:rsid w:val="008857B7"/>
    <w:rsid w:val="008A32FC"/>
    <w:rsid w:val="008A42CC"/>
    <w:rsid w:val="008A4E67"/>
    <w:rsid w:val="008B6510"/>
    <w:rsid w:val="008B65F4"/>
    <w:rsid w:val="008C71CA"/>
    <w:rsid w:val="008D2189"/>
    <w:rsid w:val="008D7231"/>
    <w:rsid w:val="00902B8D"/>
    <w:rsid w:val="0090595A"/>
    <w:rsid w:val="0091756D"/>
    <w:rsid w:val="00917F19"/>
    <w:rsid w:val="00920F75"/>
    <w:rsid w:val="0092536F"/>
    <w:rsid w:val="00930A87"/>
    <w:rsid w:val="00945997"/>
    <w:rsid w:val="00971AF2"/>
    <w:rsid w:val="00977C10"/>
    <w:rsid w:val="009E0C7A"/>
    <w:rsid w:val="009E4F3B"/>
    <w:rsid w:val="00A0019F"/>
    <w:rsid w:val="00A0214D"/>
    <w:rsid w:val="00A0642E"/>
    <w:rsid w:val="00A0796A"/>
    <w:rsid w:val="00A23A98"/>
    <w:rsid w:val="00A27B51"/>
    <w:rsid w:val="00A33DE7"/>
    <w:rsid w:val="00A37C7B"/>
    <w:rsid w:val="00A57502"/>
    <w:rsid w:val="00A72F5E"/>
    <w:rsid w:val="00A77B3A"/>
    <w:rsid w:val="00A915E9"/>
    <w:rsid w:val="00A96E90"/>
    <w:rsid w:val="00AC3472"/>
    <w:rsid w:val="00AC6049"/>
    <w:rsid w:val="00AD4E0F"/>
    <w:rsid w:val="00AD70FB"/>
    <w:rsid w:val="00AE0E87"/>
    <w:rsid w:val="00AE5AFB"/>
    <w:rsid w:val="00B00517"/>
    <w:rsid w:val="00B03E42"/>
    <w:rsid w:val="00B0673C"/>
    <w:rsid w:val="00B14167"/>
    <w:rsid w:val="00B4222B"/>
    <w:rsid w:val="00B44F06"/>
    <w:rsid w:val="00B54AC9"/>
    <w:rsid w:val="00B66A51"/>
    <w:rsid w:val="00B85D41"/>
    <w:rsid w:val="00B96952"/>
    <w:rsid w:val="00BA16F5"/>
    <w:rsid w:val="00BE06E5"/>
    <w:rsid w:val="00BE3592"/>
    <w:rsid w:val="00BF1365"/>
    <w:rsid w:val="00BF4FCF"/>
    <w:rsid w:val="00BF55EB"/>
    <w:rsid w:val="00C17048"/>
    <w:rsid w:val="00C24469"/>
    <w:rsid w:val="00C30DF9"/>
    <w:rsid w:val="00C32BC1"/>
    <w:rsid w:val="00C371FF"/>
    <w:rsid w:val="00C550B1"/>
    <w:rsid w:val="00C80807"/>
    <w:rsid w:val="00C868FB"/>
    <w:rsid w:val="00CB367A"/>
    <w:rsid w:val="00CB3700"/>
    <w:rsid w:val="00CC081E"/>
    <w:rsid w:val="00CD0680"/>
    <w:rsid w:val="00CD25BF"/>
    <w:rsid w:val="00CD3DC9"/>
    <w:rsid w:val="00D07B2F"/>
    <w:rsid w:val="00D1374B"/>
    <w:rsid w:val="00D23D16"/>
    <w:rsid w:val="00D25EB1"/>
    <w:rsid w:val="00D435A3"/>
    <w:rsid w:val="00D4450D"/>
    <w:rsid w:val="00D46163"/>
    <w:rsid w:val="00D85B3A"/>
    <w:rsid w:val="00D91910"/>
    <w:rsid w:val="00D9674E"/>
    <w:rsid w:val="00DB58E4"/>
    <w:rsid w:val="00DD6F3C"/>
    <w:rsid w:val="00DE079B"/>
    <w:rsid w:val="00DF24B2"/>
    <w:rsid w:val="00DF4BD6"/>
    <w:rsid w:val="00E140EE"/>
    <w:rsid w:val="00E23F5D"/>
    <w:rsid w:val="00E34778"/>
    <w:rsid w:val="00E41EC5"/>
    <w:rsid w:val="00E45A0C"/>
    <w:rsid w:val="00E81B53"/>
    <w:rsid w:val="00EA4C2F"/>
    <w:rsid w:val="00EA7DBE"/>
    <w:rsid w:val="00ED2AC1"/>
    <w:rsid w:val="00ED45E1"/>
    <w:rsid w:val="00ED46C4"/>
    <w:rsid w:val="00EE255C"/>
    <w:rsid w:val="00EE53E8"/>
    <w:rsid w:val="00EE57B4"/>
    <w:rsid w:val="00EE615F"/>
    <w:rsid w:val="00EF0421"/>
    <w:rsid w:val="00F158DC"/>
    <w:rsid w:val="00F20A55"/>
    <w:rsid w:val="00F23551"/>
    <w:rsid w:val="00F41239"/>
    <w:rsid w:val="00F46BAB"/>
    <w:rsid w:val="00F553F9"/>
    <w:rsid w:val="00F55BA8"/>
    <w:rsid w:val="00F62EDC"/>
    <w:rsid w:val="00F67F2D"/>
    <w:rsid w:val="00F95764"/>
    <w:rsid w:val="00FA02FA"/>
    <w:rsid w:val="00FB4477"/>
    <w:rsid w:val="00FB4DA1"/>
    <w:rsid w:val="00FD20C7"/>
    <w:rsid w:val="00FD6C8B"/>
    <w:rsid w:val="00FF0D12"/>
    <w:rsid w:val="00FF4B1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3A87C"/>
  <w15:chartTrackingRefBased/>
  <w15:docId w15:val="{E7181B08-35B7-4915-BE1D-7DBDF1E5E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1"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1"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0595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90595A"/>
    <w:pPr>
      <w:keepNext/>
      <w:spacing w:line="360" w:lineRule="auto"/>
      <w:contextualSpacing/>
      <w:jc w:val="both"/>
      <w:outlineLvl w:val="0"/>
    </w:pPr>
    <w:rPr>
      <w:rFonts w:ascii="Verdana" w:hAnsi="Verdana"/>
      <w:b/>
      <w:sz w:val="22"/>
      <w:szCs w:val="22"/>
      <w:lang w:val="es-CO" w:eastAsia="en-US"/>
    </w:rPr>
  </w:style>
  <w:style w:type="paragraph" w:styleId="Ttulo2">
    <w:name w:val="heading 2"/>
    <w:basedOn w:val="Normal"/>
    <w:next w:val="Normal"/>
    <w:link w:val="Ttulo2Car"/>
    <w:uiPriority w:val="9"/>
    <w:unhideWhenUsed/>
    <w:qFormat/>
    <w:rsid w:val="0090595A"/>
    <w:pPr>
      <w:keepNext/>
      <w:spacing w:after="160" w:line="259" w:lineRule="auto"/>
      <w:outlineLvl w:val="1"/>
    </w:pPr>
    <w:rPr>
      <w:rFonts w:ascii="Verdana" w:hAnsi="Verdana"/>
      <w:b/>
      <w:sz w:val="22"/>
      <w:szCs w:val="22"/>
      <w:lang w:val="es-CO" w:eastAsia="en-US"/>
    </w:rPr>
  </w:style>
  <w:style w:type="paragraph" w:styleId="Ttulo3">
    <w:name w:val="heading 3"/>
    <w:basedOn w:val="Normal"/>
    <w:next w:val="Normal"/>
    <w:link w:val="Ttulo3Car"/>
    <w:uiPriority w:val="9"/>
    <w:semiHidden/>
    <w:unhideWhenUsed/>
    <w:qFormat/>
    <w:rsid w:val="0090595A"/>
    <w:pPr>
      <w:keepNext/>
      <w:keepLines/>
      <w:spacing w:before="40" w:line="259" w:lineRule="auto"/>
      <w:outlineLvl w:val="2"/>
    </w:pPr>
    <w:rPr>
      <w:rFonts w:asciiTheme="majorHAnsi" w:eastAsiaTheme="majorEastAsia" w:hAnsiTheme="majorHAnsi"/>
      <w:color w:val="1F4D78" w:themeColor="accent1" w:themeShade="7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locked/>
    <w:rsid w:val="00BF55EB"/>
    <w:pPr>
      <w:tabs>
        <w:tab w:val="center" w:pos="4419"/>
        <w:tab w:val="right" w:pos="8838"/>
      </w:tabs>
    </w:pPr>
  </w:style>
  <w:style w:type="character" w:customStyle="1" w:styleId="EncabezadoCar">
    <w:name w:val="Encabezado Car"/>
    <w:basedOn w:val="Fuentedeprrafopredeter"/>
    <w:link w:val="Encabezado"/>
    <w:uiPriority w:val="99"/>
    <w:rsid w:val="00BF55EB"/>
  </w:style>
  <w:style w:type="paragraph" w:styleId="Piedepgina">
    <w:name w:val="footer"/>
    <w:basedOn w:val="Normal"/>
    <w:link w:val="PiedepginaCar"/>
    <w:uiPriority w:val="99"/>
    <w:unhideWhenUsed/>
    <w:rsid w:val="00BF55EB"/>
    <w:pPr>
      <w:tabs>
        <w:tab w:val="center" w:pos="4419"/>
        <w:tab w:val="right" w:pos="8838"/>
      </w:tabs>
    </w:pPr>
  </w:style>
  <w:style w:type="character" w:customStyle="1" w:styleId="PiedepginaCar">
    <w:name w:val="Pie de página Car"/>
    <w:basedOn w:val="Fuentedeprrafopredeter"/>
    <w:link w:val="Piedepgina"/>
    <w:uiPriority w:val="99"/>
    <w:rsid w:val="00BF55EB"/>
  </w:style>
  <w:style w:type="paragraph" w:styleId="Textodeglobo">
    <w:name w:val="Balloon Text"/>
    <w:basedOn w:val="Normal"/>
    <w:link w:val="TextodegloboCar"/>
    <w:uiPriority w:val="99"/>
    <w:semiHidden/>
    <w:unhideWhenUsed/>
    <w:rsid w:val="00D23D1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3D16"/>
    <w:rPr>
      <w:rFonts w:ascii="Segoe UI" w:hAnsi="Segoe UI" w:cs="Segoe UI"/>
      <w:sz w:val="18"/>
      <w:szCs w:val="18"/>
    </w:rPr>
  </w:style>
  <w:style w:type="paragraph" w:styleId="Sinespaciado">
    <w:name w:val="No Spacing"/>
    <w:link w:val="SinespaciadoCar"/>
    <w:uiPriority w:val="1"/>
    <w:qFormat/>
    <w:rsid w:val="00F20A55"/>
    <w:pPr>
      <w:spacing w:after="0" w:line="240" w:lineRule="auto"/>
    </w:pPr>
    <w:rPr>
      <w:rFonts w:ascii="Calibri" w:eastAsia="Times New Roman" w:hAnsi="Calibri" w:cs="Times New Roman"/>
      <w:lang w:eastAsia="es-CO"/>
    </w:rPr>
  </w:style>
  <w:style w:type="paragraph" w:customStyle="1" w:styleId="gmail-msolistparagraph">
    <w:name w:val="gmail-msolistparagraph"/>
    <w:basedOn w:val="Normal"/>
    <w:rsid w:val="007D3919"/>
    <w:pPr>
      <w:spacing w:before="100" w:beforeAutospacing="1" w:after="100" w:afterAutospacing="1"/>
    </w:pPr>
    <w:rPr>
      <w:lang w:eastAsia="es-CO"/>
    </w:rPr>
  </w:style>
  <w:style w:type="paragraph" w:styleId="Prrafodelista">
    <w:name w:val="List Paragraph"/>
    <w:aliases w:val="Titulo 2"/>
    <w:basedOn w:val="Normal"/>
    <w:link w:val="PrrafodelistaCar"/>
    <w:uiPriority w:val="34"/>
    <w:qFormat/>
    <w:rsid w:val="007D3919"/>
    <w:pPr>
      <w:ind w:left="720"/>
      <w:contextualSpacing/>
    </w:pPr>
    <w:rPr>
      <w:lang w:eastAsia="es-CO"/>
    </w:rPr>
  </w:style>
  <w:style w:type="character" w:customStyle="1" w:styleId="PrrafodelistaCar">
    <w:name w:val="Párrafo de lista Car"/>
    <w:aliases w:val="Titulo 2 Car"/>
    <w:link w:val="Prrafodelista"/>
    <w:uiPriority w:val="34"/>
    <w:rsid w:val="00D25EB1"/>
    <w:rPr>
      <w:rFonts w:ascii="Times New Roman" w:hAnsi="Times New Roman" w:cs="Times New Roman"/>
      <w:sz w:val="24"/>
      <w:szCs w:val="24"/>
      <w:lang w:eastAsia="es-CO"/>
    </w:rPr>
  </w:style>
  <w:style w:type="character" w:styleId="Refdecomentario">
    <w:name w:val="annotation reference"/>
    <w:basedOn w:val="Fuentedeprrafopredeter"/>
    <w:uiPriority w:val="99"/>
    <w:semiHidden/>
    <w:unhideWhenUsed/>
    <w:rsid w:val="007D3919"/>
    <w:rPr>
      <w:sz w:val="16"/>
      <w:szCs w:val="16"/>
    </w:rPr>
  </w:style>
  <w:style w:type="paragraph" w:styleId="Textocomentario">
    <w:name w:val="annotation text"/>
    <w:basedOn w:val="Normal"/>
    <w:link w:val="TextocomentarioCar"/>
    <w:uiPriority w:val="99"/>
    <w:semiHidden/>
    <w:unhideWhenUsed/>
    <w:rsid w:val="007D3919"/>
    <w:rPr>
      <w:sz w:val="20"/>
      <w:szCs w:val="20"/>
      <w:lang w:eastAsia="es-CO"/>
    </w:rPr>
  </w:style>
  <w:style w:type="character" w:customStyle="1" w:styleId="TextocomentarioCar">
    <w:name w:val="Texto comentario Car"/>
    <w:basedOn w:val="Fuentedeprrafopredeter"/>
    <w:link w:val="Textocomentario"/>
    <w:uiPriority w:val="99"/>
    <w:semiHidden/>
    <w:rsid w:val="007D3919"/>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75328"/>
    <w:pPr>
      <w:spacing w:after="160"/>
    </w:pPr>
    <w:rPr>
      <w:rFonts w:ascii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275328"/>
    <w:rPr>
      <w:rFonts w:ascii="Times New Roman" w:hAnsi="Times New Roman" w:cs="Times New Roman"/>
      <w:b/>
      <w:bCs/>
      <w:sz w:val="20"/>
      <w:szCs w:val="20"/>
      <w:lang w:eastAsia="es-CO"/>
    </w:rPr>
  </w:style>
  <w:style w:type="character" w:styleId="Hipervnculo">
    <w:name w:val="Hyperlink"/>
    <w:basedOn w:val="Fuentedeprrafopredeter"/>
    <w:uiPriority w:val="99"/>
    <w:semiHidden/>
    <w:unhideWhenUsed/>
    <w:rsid w:val="00971AF2"/>
    <w:rPr>
      <w:color w:val="0000FF"/>
      <w:u w:val="single"/>
    </w:rPr>
  </w:style>
  <w:style w:type="character" w:styleId="Hipervnculovisitado">
    <w:name w:val="FollowedHyperlink"/>
    <w:basedOn w:val="Fuentedeprrafopredeter"/>
    <w:uiPriority w:val="99"/>
    <w:semiHidden/>
    <w:unhideWhenUsed/>
    <w:rsid w:val="00971AF2"/>
    <w:rPr>
      <w:color w:val="800080"/>
      <w:u w:val="single"/>
    </w:rPr>
  </w:style>
  <w:style w:type="paragraph" w:customStyle="1" w:styleId="msonormal0">
    <w:name w:val="msonormal"/>
    <w:basedOn w:val="Normal"/>
    <w:rsid w:val="00971AF2"/>
    <w:pPr>
      <w:spacing w:before="100" w:beforeAutospacing="1" w:after="100" w:afterAutospacing="1"/>
    </w:pPr>
    <w:rPr>
      <w:lang w:eastAsia="es-CO"/>
    </w:rPr>
  </w:style>
  <w:style w:type="paragraph" w:customStyle="1" w:styleId="xl63">
    <w:name w:val="xl63"/>
    <w:basedOn w:val="Normal"/>
    <w:rsid w:val="00971AF2"/>
    <w:pPr>
      <w:spacing w:before="100" w:beforeAutospacing="1" w:after="100" w:afterAutospacing="1"/>
    </w:pPr>
    <w:rPr>
      <w:rFonts w:ascii="Tahoma" w:hAnsi="Tahoma" w:cs="Tahoma"/>
      <w:sz w:val="20"/>
      <w:szCs w:val="20"/>
      <w:lang w:eastAsia="es-CO"/>
    </w:rPr>
  </w:style>
  <w:style w:type="paragraph" w:customStyle="1" w:styleId="xl64">
    <w:name w:val="xl64"/>
    <w:basedOn w:val="Normal"/>
    <w:rsid w:val="00971AF2"/>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b/>
      <w:bCs/>
      <w:sz w:val="20"/>
      <w:szCs w:val="20"/>
      <w:lang w:eastAsia="es-CO"/>
    </w:rPr>
  </w:style>
  <w:style w:type="paragraph" w:customStyle="1" w:styleId="xl65">
    <w:name w:val="xl65"/>
    <w:basedOn w:val="Normal"/>
    <w:rsid w:val="00971A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20"/>
      <w:szCs w:val="20"/>
      <w:lang w:eastAsia="es-CO"/>
    </w:rPr>
  </w:style>
  <w:style w:type="paragraph" w:customStyle="1" w:styleId="xl66">
    <w:name w:val="xl66"/>
    <w:basedOn w:val="Normal"/>
    <w:rsid w:val="00971A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sz w:val="20"/>
      <w:szCs w:val="20"/>
      <w:lang w:eastAsia="es-CO"/>
    </w:rPr>
  </w:style>
  <w:style w:type="paragraph" w:customStyle="1" w:styleId="xl67">
    <w:name w:val="xl67"/>
    <w:basedOn w:val="Normal"/>
    <w:rsid w:val="00971A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0"/>
      <w:szCs w:val="20"/>
      <w:lang w:eastAsia="es-CO"/>
    </w:rPr>
  </w:style>
  <w:style w:type="paragraph" w:customStyle="1" w:styleId="xl68">
    <w:name w:val="xl68"/>
    <w:basedOn w:val="Normal"/>
    <w:rsid w:val="00971A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0"/>
      <w:szCs w:val="20"/>
      <w:lang w:eastAsia="es-CO"/>
    </w:rPr>
  </w:style>
  <w:style w:type="paragraph" w:customStyle="1" w:styleId="xl69">
    <w:name w:val="xl69"/>
    <w:basedOn w:val="Normal"/>
    <w:rsid w:val="00971A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sz w:val="20"/>
      <w:szCs w:val="20"/>
      <w:lang w:eastAsia="es-CO"/>
    </w:rPr>
  </w:style>
  <w:style w:type="paragraph" w:customStyle="1" w:styleId="xl70">
    <w:name w:val="xl70"/>
    <w:basedOn w:val="Normal"/>
    <w:rsid w:val="00971A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ahoma" w:hAnsi="Tahoma" w:cs="Tahoma"/>
      <w:sz w:val="20"/>
      <w:szCs w:val="20"/>
      <w:lang w:eastAsia="es-CO"/>
    </w:rPr>
  </w:style>
  <w:style w:type="paragraph" w:customStyle="1" w:styleId="xl71">
    <w:name w:val="xl71"/>
    <w:basedOn w:val="Normal"/>
    <w:rsid w:val="00971A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ahoma" w:hAnsi="Tahoma" w:cs="Tahoma"/>
      <w:sz w:val="20"/>
      <w:szCs w:val="20"/>
      <w:lang w:eastAsia="es-CO"/>
    </w:rPr>
  </w:style>
  <w:style w:type="paragraph" w:customStyle="1" w:styleId="xl72">
    <w:name w:val="xl72"/>
    <w:basedOn w:val="Normal"/>
    <w:rsid w:val="00971AF2"/>
    <w:pPr>
      <w:shd w:val="clear" w:color="000000" w:fill="FFFFFF"/>
      <w:spacing w:before="100" w:beforeAutospacing="1" w:after="100" w:afterAutospacing="1"/>
    </w:pPr>
    <w:rPr>
      <w:rFonts w:ascii="Tahoma" w:hAnsi="Tahoma" w:cs="Tahoma"/>
      <w:sz w:val="20"/>
      <w:szCs w:val="20"/>
      <w:lang w:eastAsia="es-CO"/>
    </w:rPr>
  </w:style>
  <w:style w:type="paragraph" w:customStyle="1" w:styleId="xl73">
    <w:name w:val="xl73"/>
    <w:basedOn w:val="Normal"/>
    <w:rsid w:val="00971AF2"/>
    <w:pPr>
      <w:pBdr>
        <w:top w:val="single" w:sz="4" w:space="0" w:color="auto"/>
        <w:left w:val="single" w:sz="4" w:space="0" w:color="auto"/>
        <w:bottom w:val="single" w:sz="4" w:space="0" w:color="auto"/>
      </w:pBdr>
      <w:spacing w:before="100" w:beforeAutospacing="1" w:after="100" w:afterAutospacing="1"/>
      <w:textAlignment w:val="top"/>
    </w:pPr>
    <w:rPr>
      <w:rFonts w:ascii="Tahoma" w:hAnsi="Tahoma" w:cs="Tahoma"/>
      <w:b/>
      <w:bCs/>
      <w:sz w:val="20"/>
      <w:szCs w:val="20"/>
      <w:lang w:eastAsia="es-CO"/>
    </w:rPr>
  </w:style>
  <w:style w:type="paragraph" w:customStyle="1" w:styleId="xl74">
    <w:name w:val="xl74"/>
    <w:basedOn w:val="Normal"/>
    <w:rsid w:val="00971AF2"/>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ahoma" w:hAnsi="Tahoma" w:cs="Tahoma"/>
      <w:b/>
      <w:bCs/>
      <w:sz w:val="20"/>
      <w:szCs w:val="20"/>
      <w:lang w:eastAsia="es-CO"/>
    </w:rPr>
  </w:style>
  <w:style w:type="paragraph" w:customStyle="1" w:styleId="xl75">
    <w:name w:val="xl75"/>
    <w:basedOn w:val="Normal"/>
    <w:rsid w:val="00971A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b/>
      <w:bCs/>
      <w:sz w:val="20"/>
      <w:szCs w:val="20"/>
      <w:lang w:eastAsia="es-CO"/>
    </w:rPr>
  </w:style>
  <w:style w:type="paragraph" w:customStyle="1" w:styleId="xl76">
    <w:name w:val="xl76"/>
    <w:basedOn w:val="Normal"/>
    <w:rsid w:val="00971A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Tahoma" w:hAnsi="Tahoma" w:cs="Tahoma"/>
      <w:b/>
      <w:bCs/>
      <w:sz w:val="20"/>
      <w:szCs w:val="20"/>
      <w:lang w:eastAsia="es-CO"/>
    </w:rPr>
  </w:style>
  <w:style w:type="paragraph" w:customStyle="1" w:styleId="xl77">
    <w:name w:val="xl77"/>
    <w:basedOn w:val="Normal"/>
    <w:rsid w:val="00971A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ahoma" w:hAnsi="Tahoma" w:cs="Tahoma"/>
      <w:b/>
      <w:bCs/>
      <w:sz w:val="20"/>
      <w:szCs w:val="20"/>
      <w:lang w:eastAsia="es-CO"/>
    </w:rPr>
  </w:style>
  <w:style w:type="paragraph" w:customStyle="1" w:styleId="xl78">
    <w:name w:val="xl78"/>
    <w:basedOn w:val="Normal"/>
    <w:rsid w:val="00971A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b/>
      <w:bCs/>
      <w:sz w:val="20"/>
      <w:szCs w:val="20"/>
      <w:lang w:eastAsia="es-CO"/>
    </w:rPr>
  </w:style>
  <w:style w:type="paragraph" w:customStyle="1" w:styleId="xl79">
    <w:name w:val="xl79"/>
    <w:basedOn w:val="Normal"/>
    <w:rsid w:val="00971AF2"/>
    <w:pPr>
      <w:spacing w:before="100" w:beforeAutospacing="1" w:after="100" w:afterAutospacing="1"/>
      <w:jc w:val="center"/>
    </w:pPr>
    <w:rPr>
      <w:rFonts w:ascii="Tahoma" w:hAnsi="Tahoma" w:cs="Tahoma"/>
      <w:sz w:val="20"/>
      <w:szCs w:val="20"/>
      <w:lang w:eastAsia="es-CO"/>
    </w:rPr>
  </w:style>
  <w:style w:type="paragraph" w:customStyle="1" w:styleId="xl80">
    <w:name w:val="xl80"/>
    <w:basedOn w:val="Normal"/>
    <w:rsid w:val="00971AF2"/>
    <w:pPr>
      <w:spacing w:before="100" w:beforeAutospacing="1" w:after="100" w:afterAutospacing="1"/>
      <w:jc w:val="center"/>
    </w:pPr>
    <w:rPr>
      <w:rFonts w:ascii="Tahoma" w:hAnsi="Tahoma" w:cs="Tahoma"/>
      <w:sz w:val="20"/>
      <w:szCs w:val="20"/>
      <w:lang w:eastAsia="es-CO"/>
    </w:rPr>
  </w:style>
  <w:style w:type="paragraph" w:customStyle="1" w:styleId="xl81">
    <w:name w:val="xl81"/>
    <w:basedOn w:val="Normal"/>
    <w:rsid w:val="00971A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b/>
      <w:bCs/>
      <w:sz w:val="20"/>
      <w:szCs w:val="20"/>
      <w:lang w:eastAsia="es-CO"/>
    </w:rPr>
  </w:style>
  <w:style w:type="paragraph" w:customStyle="1" w:styleId="xl82">
    <w:name w:val="xl82"/>
    <w:basedOn w:val="Normal"/>
    <w:rsid w:val="00971A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b/>
      <w:bCs/>
      <w:sz w:val="20"/>
      <w:szCs w:val="20"/>
      <w:lang w:eastAsia="es-CO"/>
    </w:rPr>
  </w:style>
  <w:style w:type="paragraph" w:customStyle="1" w:styleId="xl83">
    <w:name w:val="xl83"/>
    <w:basedOn w:val="Normal"/>
    <w:rsid w:val="00971AF2"/>
    <w:pPr>
      <w:spacing w:before="100" w:beforeAutospacing="1" w:after="100" w:afterAutospacing="1"/>
      <w:textAlignment w:val="top"/>
    </w:pPr>
    <w:rPr>
      <w:rFonts w:ascii="Tahoma" w:hAnsi="Tahoma" w:cs="Tahoma"/>
      <w:sz w:val="20"/>
      <w:szCs w:val="20"/>
      <w:lang w:eastAsia="es-CO"/>
    </w:rPr>
  </w:style>
  <w:style w:type="paragraph" w:customStyle="1" w:styleId="xl84">
    <w:name w:val="xl84"/>
    <w:basedOn w:val="Normal"/>
    <w:rsid w:val="00971AF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b/>
      <w:bCs/>
      <w:sz w:val="20"/>
      <w:szCs w:val="20"/>
      <w:lang w:eastAsia="es-CO"/>
    </w:rPr>
  </w:style>
  <w:style w:type="paragraph" w:customStyle="1" w:styleId="xl85">
    <w:name w:val="xl85"/>
    <w:basedOn w:val="Normal"/>
    <w:rsid w:val="00971AF2"/>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ahoma" w:hAnsi="Tahoma" w:cs="Tahoma"/>
      <w:b/>
      <w:bCs/>
      <w:sz w:val="20"/>
      <w:szCs w:val="20"/>
      <w:lang w:eastAsia="es-CO"/>
    </w:rPr>
  </w:style>
  <w:style w:type="paragraph" w:customStyle="1" w:styleId="xl86">
    <w:name w:val="xl86"/>
    <w:basedOn w:val="Normal"/>
    <w:rsid w:val="00971AF2"/>
    <w:pPr>
      <w:pBdr>
        <w:top w:val="single" w:sz="4" w:space="0" w:color="auto"/>
        <w:bottom w:val="single" w:sz="4" w:space="0" w:color="auto"/>
      </w:pBdr>
      <w:spacing w:before="100" w:beforeAutospacing="1" w:after="100" w:afterAutospacing="1"/>
      <w:jc w:val="right"/>
      <w:textAlignment w:val="top"/>
    </w:pPr>
    <w:rPr>
      <w:rFonts w:ascii="Tahoma" w:hAnsi="Tahoma" w:cs="Tahoma"/>
      <w:b/>
      <w:bCs/>
      <w:sz w:val="20"/>
      <w:szCs w:val="20"/>
      <w:lang w:eastAsia="es-CO"/>
    </w:rPr>
  </w:style>
  <w:style w:type="paragraph" w:customStyle="1" w:styleId="xl87">
    <w:name w:val="xl87"/>
    <w:basedOn w:val="Normal"/>
    <w:rsid w:val="00971AF2"/>
    <w:pPr>
      <w:pBdr>
        <w:top w:val="single" w:sz="4" w:space="0" w:color="auto"/>
        <w:bottom w:val="single" w:sz="4" w:space="0" w:color="auto"/>
        <w:right w:val="single" w:sz="8" w:space="0" w:color="auto"/>
      </w:pBdr>
      <w:spacing w:before="100" w:beforeAutospacing="1" w:after="100" w:afterAutospacing="1"/>
      <w:jc w:val="right"/>
      <w:textAlignment w:val="top"/>
    </w:pPr>
    <w:rPr>
      <w:rFonts w:ascii="Tahoma" w:hAnsi="Tahoma" w:cs="Tahoma"/>
      <w:b/>
      <w:bCs/>
      <w:sz w:val="20"/>
      <w:szCs w:val="20"/>
      <w:lang w:eastAsia="es-CO"/>
    </w:rPr>
  </w:style>
  <w:style w:type="paragraph" w:customStyle="1" w:styleId="xl88">
    <w:name w:val="xl88"/>
    <w:basedOn w:val="Normal"/>
    <w:rsid w:val="00971A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ahoma" w:hAnsi="Tahoma" w:cs="Tahoma"/>
      <w:sz w:val="20"/>
      <w:szCs w:val="20"/>
      <w:lang w:eastAsia="es-CO"/>
    </w:rPr>
  </w:style>
  <w:style w:type="paragraph" w:customStyle="1" w:styleId="xl89">
    <w:name w:val="xl89"/>
    <w:basedOn w:val="Normal"/>
    <w:rsid w:val="00971AF2"/>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ahoma" w:hAnsi="Tahoma" w:cs="Tahoma"/>
      <w:sz w:val="20"/>
      <w:szCs w:val="20"/>
      <w:lang w:eastAsia="es-CO"/>
    </w:rPr>
  </w:style>
  <w:style w:type="paragraph" w:customStyle="1" w:styleId="xl90">
    <w:name w:val="xl90"/>
    <w:basedOn w:val="Normal"/>
    <w:rsid w:val="00971AF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Tahoma" w:hAnsi="Tahoma" w:cs="Tahoma"/>
      <w:sz w:val="20"/>
      <w:szCs w:val="20"/>
      <w:lang w:eastAsia="es-CO"/>
    </w:rPr>
  </w:style>
  <w:style w:type="paragraph" w:customStyle="1" w:styleId="xl91">
    <w:name w:val="xl91"/>
    <w:basedOn w:val="Normal"/>
    <w:rsid w:val="00971AF2"/>
    <w:pPr>
      <w:pBdr>
        <w:top w:val="single" w:sz="4" w:space="0" w:color="auto"/>
        <w:bottom w:val="single" w:sz="4" w:space="0" w:color="auto"/>
      </w:pBdr>
      <w:shd w:val="clear" w:color="000000" w:fill="FFFFFF"/>
      <w:spacing w:before="100" w:beforeAutospacing="1" w:after="100" w:afterAutospacing="1"/>
      <w:jc w:val="right"/>
      <w:textAlignment w:val="top"/>
    </w:pPr>
    <w:rPr>
      <w:rFonts w:ascii="Tahoma" w:hAnsi="Tahoma" w:cs="Tahoma"/>
      <w:b/>
      <w:bCs/>
      <w:sz w:val="20"/>
      <w:szCs w:val="20"/>
      <w:lang w:eastAsia="es-CO"/>
    </w:rPr>
  </w:style>
  <w:style w:type="paragraph" w:customStyle="1" w:styleId="xl92">
    <w:name w:val="xl92"/>
    <w:basedOn w:val="Normal"/>
    <w:rsid w:val="00971AF2"/>
    <w:pPr>
      <w:pBdr>
        <w:top w:val="single" w:sz="4" w:space="0" w:color="auto"/>
        <w:bottom w:val="single" w:sz="4" w:space="0" w:color="auto"/>
        <w:right w:val="single" w:sz="8" w:space="0" w:color="auto"/>
      </w:pBdr>
      <w:spacing w:before="100" w:beforeAutospacing="1" w:after="100" w:afterAutospacing="1"/>
      <w:jc w:val="right"/>
      <w:textAlignment w:val="top"/>
    </w:pPr>
    <w:rPr>
      <w:rFonts w:ascii="Tahoma" w:hAnsi="Tahoma" w:cs="Tahoma"/>
      <w:b/>
      <w:bCs/>
      <w:sz w:val="20"/>
      <w:szCs w:val="20"/>
      <w:lang w:eastAsia="es-CO"/>
    </w:rPr>
  </w:style>
  <w:style w:type="paragraph" w:customStyle="1" w:styleId="xl93">
    <w:name w:val="xl93"/>
    <w:basedOn w:val="Normal"/>
    <w:rsid w:val="00971AF2"/>
    <w:pPr>
      <w:pBdr>
        <w:top w:val="single" w:sz="4" w:space="0" w:color="auto"/>
        <w:bottom w:val="single" w:sz="4" w:space="0" w:color="auto"/>
        <w:right w:val="single" w:sz="8" w:space="0" w:color="auto"/>
      </w:pBdr>
      <w:shd w:val="clear" w:color="000000" w:fill="FFFFFF"/>
      <w:spacing w:before="100" w:beforeAutospacing="1" w:after="100" w:afterAutospacing="1"/>
      <w:jc w:val="right"/>
      <w:textAlignment w:val="top"/>
    </w:pPr>
    <w:rPr>
      <w:rFonts w:ascii="Tahoma" w:hAnsi="Tahoma" w:cs="Tahoma"/>
      <w:b/>
      <w:bCs/>
      <w:sz w:val="20"/>
      <w:szCs w:val="20"/>
      <w:lang w:eastAsia="es-CO"/>
    </w:rPr>
  </w:style>
  <w:style w:type="paragraph" w:customStyle="1" w:styleId="xl94">
    <w:name w:val="xl94"/>
    <w:basedOn w:val="Normal"/>
    <w:rsid w:val="00971A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ahoma" w:hAnsi="Tahoma" w:cs="Tahoma"/>
      <w:b/>
      <w:bCs/>
      <w:sz w:val="20"/>
      <w:szCs w:val="20"/>
      <w:lang w:eastAsia="es-CO"/>
    </w:rPr>
  </w:style>
  <w:style w:type="paragraph" w:customStyle="1" w:styleId="xl95">
    <w:name w:val="xl95"/>
    <w:basedOn w:val="Normal"/>
    <w:rsid w:val="00971AF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Tahoma" w:hAnsi="Tahoma" w:cs="Tahoma"/>
      <w:b/>
      <w:bCs/>
      <w:sz w:val="20"/>
      <w:szCs w:val="20"/>
      <w:lang w:eastAsia="es-CO"/>
    </w:rPr>
  </w:style>
  <w:style w:type="paragraph" w:customStyle="1" w:styleId="xl96">
    <w:name w:val="xl96"/>
    <w:basedOn w:val="Normal"/>
    <w:rsid w:val="00971AF2"/>
    <w:pPr>
      <w:pBdr>
        <w:top w:val="single" w:sz="4" w:space="0" w:color="auto"/>
        <w:bottom w:val="single" w:sz="4" w:space="0" w:color="auto"/>
      </w:pBdr>
      <w:shd w:val="clear" w:color="000000" w:fill="FFFFFF"/>
      <w:spacing w:before="100" w:beforeAutospacing="1" w:after="100" w:afterAutospacing="1"/>
      <w:jc w:val="right"/>
      <w:textAlignment w:val="top"/>
    </w:pPr>
    <w:rPr>
      <w:rFonts w:ascii="Tahoma" w:hAnsi="Tahoma" w:cs="Tahoma"/>
      <w:b/>
      <w:bCs/>
      <w:sz w:val="20"/>
      <w:szCs w:val="20"/>
      <w:lang w:eastAsia="es-CO"/>
    </w:rPr>
  </w:style>
  <w:style w:type="paragraph" w:customStyle="1" w:styleId="xl97">
    <w:name w:val="xl97"/>
    <w:basedOn w:val="Normal"/>
    <w:rsid w:val="00971AF2"/>
    <w:pPr>
      <w:pBdr>
        <w:top w:val="single" w:sz="4" w:space="0" w:color="auto"/>
        <w:bottom w:val="single" w:sz="4" w:space="0" w:color="auto"/>
        <w:right w:val="single" w:sz="8" w:space="0" w:color="auto"/>
      </w:pBdr>
      <w:shd w:val="clear" w:color="000000" w:fill="FFFFFF"/>
      <w:spacing w:before="100" w:beforeAutospacing="1" w:after="100" w:afterAutospacing="1"/>
      <w:jc w:val="right"/>
      <w:textAlignment w:val="top"/>
    </w:pPr>
    <w:rPr>
      <w:rFonts w:ascii="Tahoma" w:hAnsi="Tahoma" w:cs="Tahoma"/>
      <w:b/>
      <w:bCs/>
      <w:sz w:val="20"/>
      <w:szCs w:val="20"/>
      <w:lang w:eastAsia="es-CO"/>
    </w:rPr>
  </w:style>
  <w:style w:type="paragraph" w:customStyle="1" w:styleId="xl98">
    <w:name w:val="xl98"/>
    <w:basedOn w:val="Normal"/>
    <w:rsid w:val="00971AF2"/>
    <w:pPr>
      <w:spacing w:before="100" w:beforeAutospacing="1" w:after="100" w:afterAutospacing="1"/>
      <w:jc w:val="right"/>
    </w:pPr>
    <w:rPr>
      <w:rFonts w:ascii="Tahoma" w:hAnsi="Tahoma" w:cs="Tahoma"/>
      <w:sz w:val="20"/>
      <w:szCs w:val="20"/>
      <w:lang w:eastAsia="es-CO"/>
    </w:rPr>
  </w:style>
  <w:style w:type="paragraph" w:customStyle="1" w:styleId="xl99">
    <w:name w:val="xl99"/>
    <w:basedOn w:val="Normal"/>
    <w:rsid w:val="00971AF2"/>
    <w:pPr>
      <w:pBdr>
        <w:right w:val="single" w:sz="8" w:space="0" w:color="auto"/>
      </w:pBdr>
      <w:spacing w:before="100" w:beforeAutospacing="1" w:after="100" w:afterAutospacing="1"/>
      <w:jc w:val="right"/>
    </w:pPr>
    <w:rPr>
      <w:rFonts w:ascii="Tahoma" w:hAnsi="Tahoma" w:cs="Tahoma"/>
      <w:b/>
      <w:bCs/>
      <w:sz w:val="20"/>
      <w:szCs w:val="20"/>
      <w:lang w:eastAsia="es-CO"/>
    </w:rPr>
  </w:style>
  <w:style w:type="paragraph" w:customStyle="1" w:styleId="xl100">
    <w:name w:val="xl100"/>
    <w:basedOn w:val="Normal"/>
    <w:rsid w:val="00971AF2"/>
    <w:pPr>
      <w:pBdr>
        <w:right w:val="single" w:sz="8" w:space="0" w:color="auto"/>
      </w:pBdr>
      <w:spacing w:before="100" w:beforeAutospacing="1" w:after="100" w:afterAutospacing="1"/>
      <w:jc w:val="right"/>
    </w:pPr>
    <w:rPr>
      <w:rFonts w:ascii="Tahoma" w:hAnsi="Tahoma" w:cs="Tahoma"/>
      <w:sz w:val="20"/>
      <w:szCs w:val="20"/>
      <w:lang w:eastAsia="es-CO"/>
    </w:rPr>
  </w:style>
  <w:style w:type="paragraph" w:customStyle="1" w:styleId="xl101">
    <w:name w:val="xl101"/>
    <w:basedOn w:val="Normal"/>
    <w:rsid w:val="00971AF2"/>
    <w:pPr>
      <w:spacing w:before="100" w:beforeAutospacing="1" w:after="100" w:afterAutospacing="1"/>
      <w:jc w:val="right"/>
    </w:pPr>
    <w:rPr>
      <w:rFonts w:ascii="Tahoma" w:hAnsi="Tahoma" w:cs="Tahoma"/>
      <w:sz w:val="20"/>
      <w:szCs w:val="20"/>
      <w:lang w:eastAsia="es-CO"/>
    </w:rPr>
  </w:style>
  <w:style w:type="paragraph" w:customStyle="1" w:styleId="xl102">
    <w:name w:val="xl102"/>
    <w:basedOn w:val="Normal"/>
    <w:rsid w:val="00971AF2"/>
    <w:pPr>
      <w:pBdr>
        <w:top w:val="single" w:sz="4" w:space="0" w:color="auto"/>
        <w:bottom w:val="single" w:sz="4" w:space="0" w:color="auto"/>
      </w:pBdr>
      <w:spacing w:before="100" w:beforeAutospacing="1" w:after="100" w:afterAutospacing="1"/>
    </w:pPr>
    <w:rPr>
      <w:rFonts w:ascii="Tahoma" w:hAnsi="Tahoma" w:cs="Tahoma"/>
      <w:b/>
      <w:bCs/>
      <w:sz w:val="20"/>
      <w:szCs w:val="20"/>
      <w:lang w:eastAsia="es-CO"/>
    </w:rPr>
  </w:style>
  <w:style w:type="paragraph" w:customStyle="1" w:styleId="xl103">
    <w:name w:val="xl103"/>
    <w:basedOn w:val="Normal"/>
    <w:rsid w:val="00971AF2"/>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szCs w:val="20"/>
      <w:lang w:eastAsia="es-CO"/>
    </w:rPr>
  </w:style>
  <w:style w:type="paragraph" w:customStyle="1" w:styleId="xl104">
    <w:name w:val="xl104"/>
    <w:basedOn w:val="Normal"/>
    <w:rsid w:val="00971AF2"/>
    <w:pPr>
      <w:pBdr>
        <w:top w:val="single" w:sz="4" w:space="0" w:color="auto"/>
        <w:bottom w:val="single" w:sz="4" w:space="0" w:color="auto"/>
      </w:pBdr>
      <w:spacing w:before="100" w:beforeAutospacing="1" w:after="100" w:afterAutospacing="1"/>
    </w:pPr>
    <w:rPr>
      <w:rFonts w:ascii="Tahoma" w:hAnsi="Tahoma" w:cs="Tahoma"/>
      <w:b/>
      <w:bCs/>
      <w:sz w:val="20"/>
      <w:szCs w:val="20"/>
      <w:lang w:eastAsia="es-CO"/>
    </w:rPr>
  </w:style>
  <w:style w:type="paragraph" w:customStyle="1" w:styleId="xl105">
    <w:name w:val="xl105"/>
    <w:basedOn w:val="Normal"/>
    <w:rsid w:val="00971AF2"/>
    <w:pPr>
      <w:pBdr>
        <w:top w:val="single" w:sz="4" w:space="0" w:color="auto"/>
        <w:bottom w:val="single" w:sz="4" w:space="0" w:color="auto"/>
      </w:pBdr>
      <w:shd w:val="clear" w:color="000000" w:fill="FFFFFF"/>
      <w:spacing w:before="100" w:beforeAutospacing="1" w:after="100" w:afterAutospacing="1"/>
    </w:pPr>
    <w:rPr>
      <w:rFonts w:ascii="Tahoma" w:hAnsi="Tahoma" w:cs="Tahoma"/>
      <w:b/>
      <w:bCs/>
      <w:sz w:val="20"/>
      <w:szCs w:val="20"/>
      <w:lang w:eastAsia="es-CO"/>
    </w:rPr>
  </w:style>
  <w:style w:type="paragraph" w:customStyle="1" w:styleId="xl106">
    <w:name w:val="xl106"/>
    <w:basedOn w:val="Normal"/>
    <w:rsid w:val="00971AF2"/>
    <w:pPr>
      <w:pBdr>
        <w:top w:val="single" w:sz="4" w:space="0" w:color="auto"/>
        <w:bottom w:val="single" w:sz="4" w:space="0" w:color="auto"/>
      </w:pBdr>
      <w:shd w:val="clear" w:color="000000" w:fill="FFFFFF"/>
      <w:spacing w:before="100" w:beforeAutospacing="1" w:after="100" w:afterAutospacing="1"/>
    </w:pPr>
    <w:rPr>
      <w:rFonts w:ascii="Tahoma" w:hAnsi="Tahoma" w:cs="Tahoma"/>
      <w:b/>
      <w:bCs/>
      <w:sz w:val="20"/>
      <w:szCs w:val="20"/>
      <w:lang w:eastAsia="es-CO"/>
    </w:rPr>
  </w:style>
  <w:style w:type="paragraph" w:customStyle="1" w:styleId="xl107">
    <w:name w:val="xl107"/>
    <w:basedOn w:val="Normal"/>
    <w:rsid w:val="00971A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ahoma" w:hAnsi="Tahoma" w:cs="Tahoma"/>
      <w:sz w:val="20"/>
      <w:szCs w:val="20"/>
      <w:lang w:eastAsia="es-CO"/>
    </w:rPr>
  </w:style>
  <w:style w:type="paragraph" w:customStyle="1" w:styleId="xl108">
    <w:name w:val="xl108"/>
    <w:basedOn w:val="Normal"/>
    <w:rsid w:val="00971AF2"/>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20"/>
      <w:szCs w:val="20"/>
      <w:lang w:eastAsia="es-CO"/>
    </w:rPr>
  </w:style>
  <w:style w:type="paragraph" w:customStyle="1" w:styleId="xl109">
    <w:name w:val="xl109"/>
    <w:basedOn w:val="Normal"/>
    <w:rsid w:val="00971A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Tahoma" w:hAnsi="Tahoma" w:cs="Tahoma"/>
      <w:sz w:val="20"/>
      <w:szCs w:val="20"/>
      <w:lang w:eastAsia="es-CO"/>
    </w:rPr>
  </w:style>
  <w:style w:type="paragraph" w:customStyle="1" w:styleId="xl110">
    <w:name w:val="xl110"/>
    <w:basedOn w:val="Normal"/>
    <w:rsid w:val="00971AF2"/>
    <w:pPr>
      <w:pBdr>
        <w:left w:val="single" w:sz="8" w:space="0" w:color="auto"/>
      </w:pBdr>
      <w:spacing w:before="100" w:beforeAutospacing="1" w:after="100" w:afterAutospacing="1"/>
      <w:jc w:val="center"/>
    </w:pPr>
    <w:rPr>
      <w:rFonts w:ascii="Tahoma" w:hAnsi="Tahoma" w:cs="Tahoma"/>
      <w:sz w:val="20"/>
      <w:szCs w:val="20"/>
      <w:lang w:eastAsia="es-CO"/>
    </w:rPr>
  </w:style>
  <w:style w:type="paragraph" w:customStyle="1" w:styleId="xl111">
    <w:name w:val="xl111"/>
    <w:basedOn w:val="Normal"/>
    <w:rsid w:val="00971AF2"/>
    <w:pPr>
      <w:pBdr>
        <w:left w:val="single" w:sz="8" w:space="0" w:color="auto"/>
        <w:bottom w:val="single" w:sz="4" w:space="0" w:color="auto"/>
      </w:pBdr>
      <w:spacing w:before="100" w:beforeAutospacing="1" w:after="100" w:afterAutospacing="1"/>
      <w:jc w:val="center"/>
      <w:textAlignment w:val="center"/>
    </w:pPr>
    <w:rPr>
      <w:rFonts w:ascii="Tahoma" w:hAnsi="Tahoma" w:cs="Tahoma"/>
      <w:b/>
      <w:bCs/>
      <w:sz w:val="20"/>
      <w:szCs w:val="20"/>
      <w:lang w:eastAsia="es-CO"/>
    </w:rPr>
  </w:style>
  <w:style w:type="paragraph" w:customStyle="1" w:styleId="xl112">
    <w:name w:val="xl112"/>
    <w:basedOn w:val="Normal"/>
    <w:rsid w:val="00971AF2"/>
    <w:pPr>
      <w:pBdr>
        <w:bottom w:val="single" w:sz="4" w:space="0" w:color="auto"/>
      </w:pBdr>
      <w:spacing w:before="100" w:beforeAutospacing="1" w:after="100" w:afterAutospacing="1"/>
      <w:jc w:val="center"/>
      <w:textAlignment w:val="center"/>
    </w:pPr>
    <w:rPr>
      <w:rFonts w:ascii="Tahoma" w:hAnsi="Tahoma" w:cs="Tahoma"/>
      <w:b/>
      <w:bCs/>
      <w:sz w:val="20"/>
      <w:szCs w:val="20"/>
      <w:lang w:eastAsia="es-CO"/>
    </w:rPr>
  </w:style>
  <w:style w:type="paragraph" w:customStyle="1" w:styleId="xl113">
    <w:name w:val="xl113"/>
    <w:basedOn w:val="Normal"/>
    <w:rsid w:val="00971AF2"/>
    <w:pPr>
      <w:pBdr>
        <w:bottom w:val="single" w:sz="4" w:space="0" w:color="auto"/>
        <w:right w:val="single" w:sz="8" w:space="0" w:color="auto"/>
      </w:pBdr>
      <w:spacing w:before="100" w:beforeAutospacing="1" w:after="100" w:afterAutospacing="1"/>
      <w:jc w:val="center"/>
      <w:textAlignment w:val="center"/>
    </w:pPr>
    <w:rPr>
      <w:rFonts w:ascii="Tahoma" w:hAnsi="Tahoma" w:cs="Tahoma"/>
      <w:b/>
      <w:bCs/>
      <w:sz w:val="20"/>
      <w:szCs w:val="20"/>
      <w:lang w:eastAsia="es-CO"/>
    </w:rPr>
  </w:style>
  <w:style w:type="paragraph" w:customStyle="1" w:styleId="xl114">
    <w:name w:val="xl114"/>
    <w:basedOn w:val="Normal"/>
    <w:rsid w:val="00971AF2"/>
    <w:pPr>
      <w:pBdr>
        <w:left w:val="single" w:sz="8" w:space="0" w:color="auto"/>
        <w:bottom w:val="single" w:sz="8" w:space="0" w:color="auto"/>
      </w:pBdr>
      <w:spacing w:before="100" w:beforeAutospacing="1" w:after="100" w:afterAutospacing="1"/>
      <w:jc w:val="center"/>
    </w:pPr>
    <w:rPr>
      <w:rFonts w:ascii="Tahoma" w:hAnsi="Tahoma" w:cs="Tahoma"/>
      <w:sz w:val="20"/>
      <w:szCs w:val="20"/>
      <w:lang w:eastAsia="es-CO"/>
    </w:rPr>
  </w:style>
  <w:style w:type="paragraph" w:customStyle="1" w:styleId="xl115">
    <w:name w:val="xl115"/>
    <w:basedOn w:val="Normal"/>
    <w:rsid w:val="00971AF2"/>
    <w:pPr>
      <w:pBdr>
        <w:bottom w:val="single" w:sz="8" w:space="0" w:color="auto"/>
      </w:pBdr>
      <w:spacing w:before="100" w:beforeAutospacing="1" w:after="100" w:afterAutospacing="1"/>
      <w:jc w:val="center"/>
    </w:pPr>
    <w:rPr>
      <w:rFonts w:ascii="Tahoma" w:hAnsi="Tahoma" w:cs="Tahoma"/>
      <w:sz w:val="20"/>
      <w:szCs w:val="20"/>
      <w:lang w:eastAsia="es-CO"/>
    </w:rPr>
  </w:style>
  <w:style w:type="paragraph" w:customStyle="1" w:styleId="xl116">
    <w:name w:val="xl116"/>
    <w:basedOn w:val="Normal"/>
    <w:rsid w:val="00971AF2"/>
    <w:pPr>
      <w:pBdr>
        <w:bottom w:val="single" w:sz="8" w:space="0" w:color="auto"/>
      </w:pBdr>
      <w:spacing w:before="100" w:beforeAutospacing="1" w:after="100" w:afterAutospacing="1"/>
      <w:jc w:val="center"/>
    </w:pPr>
    <w:rPr>
      <w:rFonts w:ascii="Tahoma" w:hAnsi="Tahoma" w:cs="Tahoma"/>
      <w:sz w:val="20"/>
      <w:szCs w:val="20"/>
      <w:lang w:eastAsia="es-CO"/>
    </w:rPr>
  </w:style>
  <w:style w:type="paragraph" w:customStyle="1" w:styleId="xl117">
    <w:name w:val="xl117"/>
    <w:basedOn w:val="Normal"/>
    <w:rsid w:val="00971AF2"/>
    <w:pPr>
      <w:pBdr>
        <w:bottom w:val="single" w:sz="8" w:space="0" w:color="auto"/>
      </w:pBdr>
      <w:spacing w:before="100" w:beforeAutospacing="1" w:after="100" w:afterAutospacing="1"/>
      <w:jc w:val="right"/>
    </w:pPr>
    <w:rPr>
      <w:rFonts w:ascii="Tahoma" w:hAnsi="Tahoma" w:cs="Tahoma"/>
      <w:sz w:val="20"/>
      <w:szCs w:val="20"/>
      <w:lang w:eastAsia="es-CO"/>
    </w:rPr>
  </w:style>
  <w:style w:type="paragraph" w:customStyle="1" w:styleId="xl118">
    <w:name w:val="xl118"/>
    <w:basedOn w:val="Normal"/>
    <w:rsid w:val="00971AF2"/>
    <w:pPr>
      <w:pBdr>
        <w:bottom w:val="single" w:sz="8" w:space="0" w:color="auto"/>
        <w:right w:val="single" w:sz="8" w:space="0" w:color="auto"/>
      </w:pBdr>
      <w:spacing w:before="100" w:beforeAutospacing="1" w:after="100" w:afterAutospacing="1"/>
      <w:jc w:val="right"/>
    </w:pPr>
    <w:rPr>
      <w:rFonts w:ascii="Tahoma" w:hAnsi="Tahoma" w:cs="Tahoma"/>
      <w:b/>
      <w:bCs/>
      <w:sz w:val="20"/>
      <w:szCs w:val="20"/>
      <w:lang w:eastAsia="es-CO"/>
    </w:rPr>
  </w:style>
  <w:style w:type="paragraph" w:customStyle="1" w:styleId="xl119">
    <w:name w:val="xl119"/>
    <w:basedOn w:val="Normal"/>
    <w:rsid w:val="00971AF2"/>
    <w:pPr>
      <w:spacing w:before="100" w:beforeAutospacing="1" w:after="100" w:afterAutospacing="1"/>
      <w:jc w:val="right"/>
      <w:textAlignment w:val="top"/>
    </w:pPr>
    <w:rPr>
      <w:rFonts w:ascii="Tahoma" w:hAnsi="Tahoma" w:cs="Tahoma"/>
      <w:b/>
      <w:bCs/>
      <w:sz w:val="20"/>
      <w:szCs w:val="20"/>
      <w:lang w:eastAsia="es-CO"/>
    </w:rPr>
  </w:style>
  <w:style w:type="paragraph" w:customStyle="1" w:styleId="xl120">
    <w:name w:val="xl120"/>
    <w:basedOn w:val="Normal"/>
    <w:rsid w:val="00971AF2"/>
    <w:pPr>
      <w:pBdr>
        <w:bottom w:val="single" w:sz="8" w:space="0" w:color="auto"/>
      </w:pBdr>
      <w:spacing w:before="100" w:beforeAutospacing="1" w:after="100" w:afterAutospacing="1"/>
      <w:jc w:val="right"/>
      <w:textAlignment w:val="top"/>
    </w:pPr>
    <w:rPr>
      <w:rFonts w:ascii="Tahoma" w:hAnsi="Tahoma" w:cs="Tahoma"/>
      <w:b/>
      <w:bCs/>
      <w:sz w:val="20"/>
      <w:szCs w:val="20"/>
      <w:lang w:eastAsia="es-CO"/>
    </w:rPr>
  </w:style>
  <w:style w:type="character" w:customStyle="1" w:styleId="SinespaciadoCar">
    <w:name w:val="Sin espaciado Car"/>
    <w:link w:val="Sinespaciado"/>
    <w:uiPriority w:val="1"/>
    <w:rsid w:val="003C4D6D"/>
    <w:rPr>
      <w:rFonts w:ascii="Calibri" w:eastAsia="Times New Roman" w:hAnsi="Calibri" w:cs="Times New Roman"/>
      <w:lang w:eastAsia="es-CO"/>
    </w:rPr>
  </w:style>
  <w:style w:type="character" w:customStyle="1" w:styleId="Ttulo1Car">
    <w:name w:val="Título 1 Car"/>
    <w:basedOn w:val="Fuentedeprrafopredeter"/>
    <w:link w:val="Ttulo1"/>
    <w:uiPriority w:val="9"/>
    <w:rsid w:val="0090595A"/>
    <w:rPr>
      <w:rFonts w:ascii="Verdana" w:eastAsia="Times New Roman" w:hAnsi="Verdana" w:cs="Times New Roman"/>
      <w:b/>
    </w:rPr>
  </w:style>
  <w:style w:type="character" w:customStyle="1" w:styleId="Ttulo2Car">
    <w:name w:val="Título 2 Car"/>
    <w:basedOn w:val="Fuentedeprrafopredeter"/>
    <w:link w:val="Ttulo2"/>
    <w:uiPriority w:val="9"/>
    <w:rsid w:val="0090595A"/>
    <w:rPr>
      <w:rFonts w:ascii="Verdana" w:eastAsia="Times New Roman" w:hAnsi="Verdana" w:cs="Times New Roman"/>
      <w:b/>
    </w:rPr>
  </w:style>
  <w:style w:type="character" w:customStyle="1" w:styleId="Ttulo3Car">
    <w:name w:val="Título 3 Car"/>
    <w:basedOn w:val="Fuentedeprrafopredeter"/>
    <w:link w:val="Ttulo3"/>
    <w:uiPriority w:val="9"/>
    <w:semiHidden/>
    <w:rsid w:val="0090595A"/>
    <w:rPr>
      <w:rFonts w:asciiTheme="majorHAnsi" w:eastAsiaTheme="majorEastAsia" w:hAnsiTheme="majorHAnsi" w:cs="Times New Roman"/>
      <w:color w:val="1F4D78" w:themeColor="accent1" w:themeShade="7F"/>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254036">
      <w:bodyDiv w:val="1"/>
      <w:marLeft w:val="0"/>
      <w:marRight w:val="0"/>
      <w:marTop w:val="0"/>
      <w:marBottom w:val="0"/>
      <w:divBdr>
        <w:top w:val="none" w:sz="0" w:space="0" w:color="auto"/>
        <w:left w:val="none" w:sz="0" w:space="0" w:color="auto"/>
        <w:bottom w:val="none" w:sz="0" w:space="0" w:color="auto"/>
        <w:right w:val="none" w:sz="0" w:space="0" w:color="auto"/>
      </w:divBdr>
    </w:div>
    <w:div w:id="1065295143">
      <w:bodyDiv w:val="1"/>
      <w:marLeft w:val="0"/>
      <w:marRight w:val="0"/>
      <w:marTop w:val="0"/>
      <w:marBottom w:val="0"/>
      <w:divBdr>
        <w:top w:val="none" w:sz="0" w:space="0" w:color="auto"/>
        <w:left w:val="none" w:sz="0" w:space="0" w:color="auto"/>
        <w:bottom w:val="none" w:sz="0" w:space="0" w:color="auto"/>
        <w:right w:val="none" w:sz="0" w:space="0" w:color="auto"/>
      </w:divBdr>
    </w:div>
    <w:div w:id="1303390599">
      <w:bodyDiv w:val="1"/>
      <w:marLeft w:val="0"/>
      <w:marRight w:val="0"/>
      <w:marTop w:val="0"/>
      <w:marBottom w:val="0"/>
      <w:divBdr>
        <w:top w:val="none" w:sz="0" w:space="0" w:color="auto"/>
        <w:left w:val="none" w:sz="0" w:space="0" w:color="auto"/>
        <w:bottom w:val="none" w:sz="0" w:space="0" w:color="auto"/>
        <w:right w:val="none" w:sz="0" w:space="0" w:color="auto"/>
      </w:divBdr>
    </w:div>
    <w:div w:id="1425031621">
      <w:bodyDiv w:val="1"/>
      <w:marLeft w:val="0"/>
      <w:marRight w:val="0"/>
      <w:marTop w:val="0"/>
      <w:marBottom w:val="0"/>
      <w:divBdr>
        <w:top w:val="none" w:sz="0" w:space="0" w:color="auto"/>
        <w:left w:val="none" w:sz="0" w:space="0" w:color="auto"/>
        <w:bottom w:val="none" w:sz="0" w:space="0" w:color="auto"/>
        <w:right w:val="none" w:sz="0" w:space="0" w:color="auto"/>
      </w:divBdr>
    </w:div>
    <w:div w:id="1558974629">
      <w:bodyDiv w:val="1"/>
      <w:marLeft w:val="0"/>
      <w:marRight w:val="0"/>
      <w:marTop w:val="0"/>
      <w:marBottom w:val="0"/>
      <w:divBdr>
        <w:top w:val="none" w:sz="0" w:space="0" w:color="auto"/>
        <w:left w:val="none" w:sz="0" w:space="0" w:color="auto"/>
        <w:bottom w:val="none" w:sz="0" w:space="0" w:color="auto"/>
        <w:right w:val="none" w:sz="0" w:space="0" w:color="auto"/>
      </w:divBdr>
    </w:div>
    <w:div w:id="1687247055">
      <w:bodyDiv w:val="1"/>
      <w:marLeft w:val="0"/>
      <w:marRight w:val="0"/>
      <w:marTop w:val="0"/>
      <w:marBottom w:val="0"/>
      <w:divBdr>
        <w:top w:val="none" w:sz="0" w:space="0" w:color="auto"/>
        <w:left w:val="none" w:sz="0" w:space="0" w:color="auto"/>
        <w:bottom w:val="none" w:sz="0" w:space="0" w:color="auto"/>
        <w:right w:val="none" w:sz="0" w:space="0" w:color="auto"/>
      </w:divBdr>
    </w:div>
    <w:div w:id="1866286988">
      <w:bodyDiv w:val="1"/>
      <w:marLeft w:val="0"/>
      <w:marRight w:val="0"/>
      <w:marTop w:val="0"/>
      <w:marBottom w:val="0"/>
      <w:divBdr>
        <w:top w:val="none" w:sz="0" w:space="0" w:color="auto"/>
        <w:left w:val="none" w:sz="0" w:space="0" w:color="auto"/>
        <w:bottom w:val="none" w:sz="0" w:space="0" w:color="auto"/>
        <w:right w:val="none" w:sz="0" w:space="0" w:color="auto"/>
      </w:divBdr>
    </w:div>
    <w:div w:id="1902137003">
      <w:bodyDiv w:val="1"/>
      <w:marLeft w:val="0"/>
      <w:marRight w:val="0"/>
      <w:marTop w:val="0"/>
      <w:marBottom w:val="0"/>
      <w:divBdr>
        <w:top w:val="none" w:sz="0" w:space="0" w:color="auto"/>
        <w:left w:val="none" w:sz="0" w:space="0" w:color="auto"/>
        <w:bottom w:val="none" w:sz="0" w:space="0" w:color="auto"/>
        <w:right w:val="none" w:sz="0" w:space="0" w:color="auto"/>
      </w:divBdr>
    </w:div>
    <w:div w:id="201996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_BIENESTARSOCIAL\Documents\Plantillas%20personalizadas%20de%20Office\PALNTILLA%20VIDASINU.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31068-3A1A-40DE-9E76-D519B59A2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PALNTILLA VIDASINU.dotx</Template>
  <TotalTime>14</TotalTime>
  <Pages>8</Pages>
  <Words>2113</Words>
  <Characters>11622</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ADM_BIENESTARSOCIAL</dc:creator>
  <cp:keywords/>
  <dc:description/>
  <cp:lastModifiedBy>Coordinación PyP</cp:lastModifiedBy>
  <cp:revision>3</cp:revision>
  <cp:lastPrinted>2017-04-03T15:45:00Z</cp:lastPrinted>
  <dcterms:created xsi:type="dcterms:W3CDTF">2017-08-30T20:54:00Z</dcterms:created>
  <dcterms:modified xsi:type="dcterms:W3CDTF">2018-08-23T23:06:00Z</dcterms:modified>
</cp:coreProperties>
</file>